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89186" w14:textId="77777777" w:rsidR="00F8038B" w:rsidRPr="003756C0" w:rsidRDefault="00D86587" w:rsidP="003756C0">
      <w:pPr>
        <w:tabs>
          <w:tab w:val="left" w:pos="3460"/>
          <w:tab w:val="left" w:pos="9900"/>
        </w:tabs>
        <w:spacing w:before="36" w:after="0" w:line="469" w:lineRule="exact"/>
        <w:ind w:right="-20"/>
      </w:pPr>
      <w:r>
        <w:rPr>
          <w:rFonts w:ascii="Arial" w:hAnsi="Arial" w:cs="Arial"/>
          <w:noProof/>
          <w:color w:val="181CBA"/>
          <w:sz w:val="56"/>
          <w:szCs w:val="56"/>
          <w:lang w:eastAsia="zh-CN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30BD201" wp14:editId="2784590A">
                <wp:simplePos x="0" y="0"/>
                <wp:positionH relativeFrom="page">
                  <wp:posOffset>320584</wp:posOffset>
                </wp:positionH>
                <wp:positionV relativeFrom="paragraph">
                  <wp:posOffset>-1028700</wp:posOffset>
                </wp:positionV>
                <wp:extent cx="1778696" cy="780989"/>
                <wp:effectExtent l="0" t="0" r="0" b="635"/>
                <wp:wrapNone/>
                <wp:docPr id="86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696" cy="7809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440C10" w14:textId="77777777" w:rsidR="00F8038B" w:rsidRDefault="00F8038B" w:rsidP="00D86587">
                            <w:pPr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0BD201" id="_x0000_t202" coordsize="21600,21600" o:spt="202" path="m,l,21600r21600,l21600,xe">
                <v:stroke joinstyle="miter"/>
                <v:path gradientshapeok="t" o:connecttype="rect"/>
              </v:shapetype>
              <v:shape id="Text Box 130" o:spid="_x0000_s1026" type="#_x0000_t202" style="position:absolute;margin-left:25.25pt;margin-top:-81pt;width:140.05pt;height:61.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" stroked="f">
                <v:textbox>
                  <w:txbxContent>
                    <w:p w14:paraId="24440C10" w14:textId="77777777" w:rsidR="00F8038B" w:rsidRDefault="00F8038B" w:rsidP="00D86587">
                      <w:pPr>
                        <w:rPr>
                          <w:lang w:eastAsia="zh-C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E43AB">
        <w:rPr>
          <w:rFonts w:ascii="Arial" w:hAnsi="Arial" w:cs="Arial"/>
          <w:noProof/>
          <w:color w:val="181CBA"/>
          <w:sz w:val="56"/>
          <w:szCs w:val="56"/>
          <w:lang w:eastAsia="zh-CN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B58A509" wp14:editId="32BFF9ED">
                <wp:simplePos x="0" y="0"/>
                <wp:positionH relativeFrom="column">
                  <wp:posOffset>-368300</wp:posOffset>
                </wp:positionH>
                <wp:positionV relativeFrom="paragraph">
                  <wp:posOffset>2540</wp:posOffset>
                </wp:positionV>
                <wp:extent cx="7562215" cy="2508250"/>
                <wp:effectExtent l="0" t="0" r="635" b="63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215" cy="25082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3ED90" id="矩形 2" o:spid="_x0000_s1026" style="position:absolute;left:0;text-align:left;margin-left:-29pt;margin-top:.2pt;width:595.45pt;height:197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" fillcolor="#4f81bd [3204]" stroked="f" strokeweight="2pt"/>
            </w:pict>
          </mc:Fallback>
        </mc:AlternateContent>
      </w:r>
    </w:p>
    <w:p w14:paraId="38D3A6C2" w14:textId="77777777" w:rsidR="00F8038B" w:rsidRDefault="003756C0" w:rsidP="00585991">
      <w:pPr>
        <w:pStyle w:val="2"/>
        <w:tabs>
          <w:tab w:val="left" w:pos="7180"/>
        </w:tabs>
        <w:rPr>
          <w:rFonts w:ascii="Arial" w:hAnsi="Arial" w:cs="Arial"/>
          <w:lang w:eastAsia="zh-CN"/>
        </w:rPr>
      </w:pPr>
      <w:r>
        <w:rPr>
          <w:rFonts w:ascii="Arial" w:hAnsi="Arial" w:cs="Arial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E3C0A8" wp14:editId="0162B26B">
                <wp:simplePos x="0" y="0"/>
                <wp:positionH relativeFrom="column">
                  <wp:posOffset>1905</wp:posOffset>
                </wp:positionH>
                <wp:positionV relativeFrom="paragraph">
                  <wp:posOffset>106045</wp:posOffset>
                </wp:positionV>
                <wp:extent cx="6837680" cy="1148681"/>
                <wp:effectExtent l="0" t="0" r="0" b="0"/>
                <wp:wrapNone/>
                <wp:docPr id="4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7680" cy="11486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038483" w14:textId="4578FB6F" w:rsidR="003756C0" w:rsidRPr="00504E73" w:rsidRDefault="00B96BB9" w:rsidP="003756C0">
                            <w:pPr>
                              <w:tabs>
                                <w:tab w:val="left" w:pos="3460"/>
                                <w:tab w:val="left" w:pos="9900"/>
                              </w:tabs>
                              <w:spacing w:before="36" w:after="0" w:line="240" w:lineRule="auto"/>
                              <w:ind w:right="-23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position w:val="-1"/>
                                <w:sz w:val="76"/>
                                <w:szCs w:val="76"/>
                                <w:lang w:eastAsia="zh-C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6"/>
                                <w:szCs w:val="76"/>
                                <w:lang w:eastAsia="zh-CN"/>
                              </w:rPr>
                              <w:t>AJ</w:t>
                            </w:r>
                            <w:r w:rsidR="003756C0" w:rsidRPr="00504E7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6"/>
                                <w:szCs w:val="76"/>
                                <w:lang w:eastAsia="zh-CN"/>
                              </w:rPr>
                              <w:t>-</w:t>
                            </w:r>
                            <w:r w:rsidR="004A53D1">
                              <w:rPr>
                                <w:rFonts w:ascii="Arial" w:hAnsi="Arial" w:cs="Arial" w:hint="eastAsia"/>
                                <w:b/>
                                <w:color w:val="FFFFFF" w:themeColor="background1"/>
                                <w:sz w:val="76"/>
                                <w:szCs w:val="76"/>
                                <w:lang w:eastAsia="zh-CN"/>
                              </w:rPr>
                              <w:t>TP</w:t>
                            </w:r>
                            <w:r w:rsidR="00B24767">
                              <w:rPr>
                                <w:rFonts w:ascii="Arial" w:hAnsi="Arial" w:cs="Arial" w:hint="eastAsia"/>
                                <w:b/>
                                <w:color w:val="FFFFFF" w:themeColor="background1"/>
                                <w:sz w:val="76"/>
                                <w:szCs w:val="76"/>
                                <w:lang w:eastAsia="zh-CN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6"/>
                                <w:szCs w:val="76"/>
                                <w:lang w:eastAsia="zh-CN"/>
                              </w:rPr>
                              <w:t>Z/</w:t>
                            </w:r>
                            <w:r w:rsidR="003D221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6"/>
                                <w:szCs w:val="76"/>
                                <w:lang w:eastAsia="zh-CN"/>
                              </w:rPr>
                              <w:t>64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6"/>
                                <w:szCs w:val="76"/>
                                <w:lang w:eastAsia="zh-CN"/>
                              </w:rPr>
                              <w:t>0X/X</w:t>
                            </w:r>
                            <w:r w:rsidR="003756C0" w:rsidRPr="00504E7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position w:val="-1"/>
                                <w:sz w:val="76"/>
                                <w:szCs w:val="76"/>
                                <w:lang w:eastAsia="zh-CN"/>
                              </w:rPr>
                              <w:t xml:space="preserve"> </w:t>
                            </w:r>
                          </w:p>
                          <w:p w14:paraId="19FF67B7" w14:textId="77777777" w:rsidR="003756C0" w:rsidRPr="00B20E9A" w:rsidRDefault="004C148C" w:rsidP="003756C0">
                            <w:pPr>
                              <w:tabs>
                                <w:tab w:val="left" w:pos="3460"/>
                                <w:tab w:val="left" w:pos="7595"/>
                              </w:tabs>
                              <w:spacing w:before="36" w:after="0" w:line="240" w:lineRule="auto"/>
                              <w:ind w:right="-20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position w:val="-1"/>
                                <w:sz w:val="36"/>
                                <w:szCs w:val="32"/>
                                <w:lang w:eastAsia="zh-CN"/>
                              </w:rPr>
                            </w:pPr>
                            <w:r w:rsidRPr="00584C8C">
                              <w:rPr>
                                <w:rFonts w:ascii="Arial" w:hAnsi="Arial" w:cs="Arial" w:hint="eastAsia"/>
                                <w:b/>
                                <w:bCs/>
                                <w:color w:val="FFFFFF" w:themeColor="background1"/>
                                <w:position w:val="-1"/>
                                <w:sz w:val="36"/>
                                <w:szCs w:val="32"/>
                                <w:lang w:eastAsia="zh-CN"/>
                              </w:rPr>
                              <w:t>重载双</w:t>
                            </w:r>
                            <w:r w:rsidR="004F1430" w:rsidRPr="004F1430">
                              <w:rPr>
                                <w:rFonts w:ascii="Arial" w:hAnsi="Arial" w:cs="Arial" w:hint="eastAsia"/>
                                <w:b/>
                                <w:bCs/>
                                <w:color w:val="FFFFFF" w:themeColor="background1"/>
                                <w:position w:val="-1"/>
                                <w:sz w:val="36"/>
                                <w:szCs w:val="32"/>
                                <w:lang w:eastAsia="zh-CN"/>
                              </w:rPr>
                              <w:t>光</w:t>
                            </w:r>
                            <w:r w:rsidRPr="00584C8C">
                              <w:rPr>
                                <w:rFonts w:ascii="Arial" w:hAnsi="Arial" w:cs="Arial" w:hint="eastAsia"/>
                                <w:b/>
                                <w:bCs/>
                                <w:color w:val="FFFFFF" w:themeColor="background1"/>
                                <w:position w:val="-1"/>
                                <w:sz w:val="36"/>
                                <w:szCs w:val="32"/>
                                <w:lang w:eastAsia="zh-CN"/>
                              </w:rPr>
                              <w:t>云台</w:t>
                            </w:r>
                            <w:r w:rsidR="003846BF">
                              <w:rPr>
                                <w:rFonts w:ascii="Arial" w:hAnsi="Arial" w:cs="Arial" w:hint="eastAsia"/>
                                <w:b/>
                                <w:bCs/>
                                <w:color w:val="FFFFFF" w:themeColor="background1"/>
                                <w:position w:val="-1"/>
                                <w:sz w:val="36"/>
                                <w:szCs w:val="32"/>
                                <w:lang w:eastAsia="zh-CN"/>
                              </w:rPr>
                              <w:t>热像仪</w:t>
                            </w:r>
                            <w:r w:rsidR="003756C0" w:rsidRPr="00B20E9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position w:val="-1"/>
                                <w:sz w:val="36"/>
                                <w:szCs w:val="32"/>
                                <w:lang w:eastAsia="zh-CN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3C0A8" id="Text Box 89" o:spid="_x0000_s1027" type="#_x0000_t202" style="position:absolute;margin-left:.15pt;margin-top:8.35pt;width:538.4pt;height:90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" filled="f" stroked="f" strokeweight=".5pt">
                <v:textbox>
                  <w:txbxContent>
                    <w:p w14:paraId="58038483" w14:textId="4578FB6F" w:rsidR="003756C0" w:rsidRPr="00504E73" w:rsidRDefault="00B96BB9" w:rsidP="003756C0">
                      <w:pPr>
                        <w:tabs>
                          <w:tab w:val="left" w:pos="3460"/>
                          <w:tab w:val="left" w:pos="9900"/>
                        </w:tabs>
                        <w:spacing w:before="36" w:after="0" w:line="240" w:lineRule="auto"/>
                        <w:ind w:right="-23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position w:val="-1"/>
                          <w:sz w:val="76"/>
                          <w:szCs w:val="76"/>
                          <w:lang w:eastAsia="zh-CN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76"/>
                          <w:szCs w:val="76"/>
                          <w:lang w:eastAsia="zh-CN"/>
                        </w:rPr>
                        <w:t>AJ</w:t>
                      </w:r>
                      <w:r w:rsidR="003756C0" w:rsidRPr="00504E73">
                        <w:rPr>
                          <w:rFonts w:ascii="Arial" w:hAnsi="Arial" w:cs="Arial"/>
                          <w:b/>
                          <w:color w:val="FFFFFF" w:themeColor="background1"/>
                          <w:sz w:val="76"/>
                          <w:szCs w:val="76"/>
                          <w:lang w:eastAsia="zh-CN"/>
                        </w:rPr>
                        <w:t>-</w:t>
                      </w:r>
                      <w:r w:rsidR="004A53D1">
                        <w:rPr>
                          <w:rFonts w:ascii="Arial" w:hAnsi="Arial" w:cs="Arial" w:hint="eastAsia"/>
                          <w:b/>
                          <w:color w:val="FFFFFF" w:themeColor="background1"/>
                          <w:sz w:val="76"/>
                          <w:szCs w:val="76"/>
                          <w:lang w:eastAsia="zh-CN"/>
                        </w:rPr>
                        <w:t>TP</w:t>
                      </w:r>
                      <w:r w:rsidR="00B24767">
                        <w:rPr>
                          <w:rFonts w:ascii="Arial" w:hAnsi="Arial" w:cs="Arial" w:hint="eastAsia"/>
                          <w:b/>
                          <w:color w:val="FFFFFF" w:themeColor="background1"/>
                          <w:sz w:val="76"/>
                          <w:szCs w:val="76"/>
                          <w:lang w:eastAsia="zh-CN"/>
                        </w:rPr>
                        <w:t>T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76"/>
                          <w:szCs w:val="76"/>
                          <w:lang w:eastAsia="zh-CN"/>
                        </w:rPr>
                        <w:t>Z/</w:t>
                      </w:r>
                      <w:r w:rsidR="003D2214">
                        <w:rPr>
                          <w:rFonts w:ascii="Arial" w:hAnsi="Arial" w:cs="Arial"/>
                          <w:b/>
                          <w:color w:val="FFFFFF" w:themeColor="background1"/>
                          <w:sz w:val="76"/>
                          <w:szCs w:val="76"/>
                          <w:lang w:eastAsia="zh-CN"/>
                        </w:rPr>
                        <w:t>64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76"/>
                          <w:szCs w:val="76"/>
                          <w:lang w:eastAsia="zh-CN"/>
                        </w:rPr>
                        <w:t>0X/X</w:t>
                      </w:r>
                      <w:r w:rsidR="003756C0" w:rsidRPr="00504E7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position w:val="-1"/>
                          <w:sz w:val="76"/>
                          <w:szCs w:val="76"/>
                          <w:lang w:eastAsia="zh-CN"/>
                        </w:rPr>
                        <w:t xml:space="preserve"> </w:t>
                      </w:r>
                    </w:p>
                    <w:p w14:paraId="19FF67B7" w14:textId="77777777" w:rsidR="003756C0" w:rsidRPr="00B20E9A" w:rsidRDefault="004C148C" w:rsidP="003756C0">
                      <w:pPr>
                        <w:tabs>
                          <w:tab w:val="left" w:pos="3460"/>
                          <w:tab w:val="left" w:pos="7595"/>
                        </w:tabs>
                        <w:spacing w:before="36" w:after="0" w:line="240" w:lineRule="auto"/>
                        <w:ind w:right="-20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position w:val="-1"/>
                          <w:sz w:val="36"/>
                          <w:szCs w:val="32"/>
                          <w:lang w:eastAsia="zh-CN"/>
                        </w:rPr>
                      </w:pPr>
                      <w:r w:rsidRPr="00584C8C">
                        <w:rPr>
                          <w:rFonts w:ascii="Arial" w:hAnsi="Arial" w:cs="Arial" w:hint="eastAsia"/>
                          <w:b/>
                          <w:bCs/>
                          <w:color w:val="FFFFFF" w:themeColor="background1"/>
                          <w:position w:val="-1"/>
                          <w:sz w:val="36"/>
                          <w:szCs w:val="32"/>
                          <w:lang w:eastAsia="zh-CN"/>
                        </w:rPr>
                        <w:t>重载双</w:t>
                      </w:r>
                      <w:r w:rsidR="004F1430" w:rsidRPr="004F1430">
                        <w:rPr>
                          <w:rFonts w:ascii="Arial" w:hAnsi="Arial" w:cs="Arial" w:hint="eastAsia"/>
                          <w:b/>
                          <w:bCs/>
                          <w:color w:val="FFFFFF" w:themeColor="background1"/>
                          <w:position w:val="-1"/>
                          <w:sz w:val="36"/>
                          <w:szCs w:val="32"/>
                          <w:lang w:eastAsia="zh-CN"/>
                        </w:rPr>
                        <w:t>光</w:t>
                      </w:r>
                      <w:r w:rsidRPr="00584C8C">
                        <w:rPr>
                          <w:rFonts w:ascii="Arial" w:hAnsi="Arial" w:cs="Arial" w:hint="eastAsia"/>
                          <w:b/>
                          <w:bCs/>
                          <w:color w:val="FFFFFF" w:themeColor="background1"/>
                          <w:position w:val="-1"/>
                          <w:sz w:val="36"/>
                          <w:szCs w:val="32"/>
                          <w:lang w:eastAsia="zh-CN"/>
                        </w:rPr>
                        <w:t>云台</w:t>
                      </w:r>
                      <w:r w:rsidR="003846BF">
                        <w:rPr>
                          <w:rFonts w:ascii="Arial" w:hAnsi="Arial" w:cs="Arial" w:hint="eastAsia"/>
                          <w:b/>
                          <w:bCs/>
                          <w:color w:val="FFFFFF" w:themeColor="background1"/>
                          <w:position w:val="-1"/>
                          <w:sz w:val="36"/>
                          <w:szCs w:val="32"/>
                          <w:lang w:eastAsia="zh-CN"/>
                        </w:rPr>
                        <w:t>热像仪</w:t>
                      </w:r>
                      <w:r w:rsidR="003756C0" w:rsidRPr="00B20E9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position w:val="-1"/>
                          <w:sz w:val="36"/>
                          <w:szCs w:val="32"/>
                          <w:lang w:eastAsia="zh-CN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585991">
        <w:rPr>
          <w:rFonts w:ascii="Arial" w:hAnsi="Arial" w:cs="Arial"/>
          <w:lang w:eastAsia="zh-CN"/>
        </w:rPr>
        <w:tab/>
      </w:r>
    </w:p>
    <w:p w14:paraId="2AB13B97" w14:textId="77777777" w:rsidR="00F8038B" w:rsidRDefault="00F8038B">
      <w:pPr>
        <w:spacing w:before="5" w:after="0" w:line="140" w:lineRule="exact"/>
        <w:rPr>
          <w:rFonts w:ascii="Arial" w:hAnsi="Arial" w:cs="Arial"/>
          <w:sz w:val="14"/>
          <w:szCs w:val="14"/>
        </w:rPr>
      </w:pPr>
    </w:p>
    <w:p w14:paraId="6C47E4E6" w14:textId="77777777" w:rsidR="00F8038B" w:rsidRDefault="00F8038B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D252B9D" w14:textId="77777777" w:rsidR="00F8038B" w:rsidRDefault="00F8038B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3606FAC8" w14:textId="77777777" w:rsidR="00F8038B" w:rsidRDefault="00020168">
      <w:pPr>
        <w:spacing w:after="0" w:line="200" w:lineRule="exact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636DFD" wp14:editId="7B7F68CF">
                <wp:simplePos x="0" y="0"/>
                <wp:positionH relativeFrom="column">
                  <wp:posOffset>3735527</wp:posOffset>
                </wp:positionH>
                <wp:positionV relativeFrom="paragraph">
                  <wp:posOffset>78588</wp:posOffset>
                </wp:positionV>
                <wp:extent cx="3369564" cy="2926080"/>
                <wp:effectExtent l="0" t="0" r="0" b="0"/>
                <wp:wrapNone/>
                <wp:docPr id="85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9564" cy="2926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F64A581" w14:textId="77777777" w:rsidR="00F8038B" w:rsidRDefault="009C5674" w:rsidP="008305E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0590B6DA" wp14:editId="1BC37375">
                                  <wp:extent cx="3033395" cy="2825750"/>
                                  <wp:effectExtent l="0" t="0" r="0" b="0"/>
                                  <wp:docPr id="3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热成像重载双仓云台摄像机_中性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3395" cy="2825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36DFD" id="Text Box 131" o:spid="_x0000_s1028" type="#_x0000_t202" style="position:absolute;margin-left:294.15pt;margin-top:6.2pt;width:265.3pt;height:23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" filled="f" stroked="f">
                <v:textbox>
                  <w:txbxContent>
                    <w:p w14:paraId="3F64A581" w14:textId="77777777" w:rsidR="00F8038B" w:rsidRDefault="009C5674" w:rsidP="008305E4">
                      <w:pPr>
                        <w:jc w:val="center"/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0590B6DA" wp14:editId="1BC37375">
                            <wp:extent cx="3033395" cy="2825750"/>
                            <wp:effectExtent l="0" t="0" r="0" b="0"/>
                            <wp:docPr id="3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热成像重载双仓云台摄像机_中性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3395" cy="2825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4CF8ED7" w14:textId="77777777" w:rsidR="00F8038B" w:rsidRDefault="00F8038B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69A7B32E" w14:textId="77777777" w:rsidR="00F8038B" w:rsidRDefault="00F8038B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6191ED2F" w14:textId="77777777" w:rsidR="00F8038B" w:rsidRDefault="00F8038B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36451F7B" w14:textId="77777777" w:rsidR="00F8038B" w:rsidRDefault="00F8038B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4D591BF" w14:textId="77777777" w:rsidR="00F8038B" w:rsidRDefault="00F8038B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6044FA9E" w14:textId="77777777" w:rsidR="00F8038B" w:rsidRDefault="00F8038B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514F5C02" w14:textId="77777777" w:rsidR="00F8038B" w:rsidRDefault="00F8038B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6C89A60B" w14:textId="77777777" w:rsidR="00F8038B" w:rsidRDefault="00F8038B">
      <w:pPr>
        <w:spacing w:after="0" w:line="200" w:lineRule="exact"/>
        <w:rPr>
          <w:rFonts w:ascii="Arial" w:hAnsi="Arial" w:cs="Arial"/>
          <w:sz w:val="20"/>
          <w:szCs w:val="20"/>
        </w:rPr>
        <w:sectPr w:rsidR="00F8038B" w:rsidSect="003756C0">
          <w:footerReference w:type="default" r:id="rId10"/>
          <w:type w:val="continuous"/>
          <w:pgSz w:w="11920" w:h="16160"/>
          <w:pgMar w:top="2336" w:right="400" w:bottom="280" w:left="580" w:header="720" w:footer="567" w:gutter="0"/>
          <w:cols w:space="720"/>
          <w:docGrid w:linePitch="299"/>
        </w:sectPr>
      </w:pPr>
    </w:p>
    <w:p w14:paraId="77B3F4B8" w14:textId="77777777" w:rsidR="00F8038B" w:rsidRDefault="00F8038B">
      <w:pPr>
        <w:spacing w:after="0" w:line="200" w:lineRule="exact"/>
        <w:rPr>
          <w:rFonts w:ascii="Arial" w:hAnsi="Arial" w:cs="Arial"/>
          <w:sz w:val="20"/>
          <w:szCs w:val="20"/>
        </w:rPr>
        <w:sectPr w:rsidR="00F8038B">
          <w:type w:val="continuous"/>
          <w:pgSz w:w="11920" w:h="16160"/>
          <w:pgMar w:top="1440" w:right="1080" w:bottom="1440" w:left="1080" w:header="720" w:footer="720" w:gutter="0"/>
          <w:cols w:space="720"/>
          <w:docGrid w:linePitch="299"/>
        </w:sectPr>
      </w:pPr>
    </w:p>
    <w:p w14:paraId="4DC03971" w14:textId="77777777" w:rsidR="00F8038B" w:rsidRDefault="00F8038B">
      <w:pPr>
        <w:spacing w:after="0" w:line="200" w:lineRule="exact"/>
        <w:rPr>
          <w:rFonts w:ascii="Arial" w:hAnsi="Arial" w:cs="Arial"/>
          <w:sz w:val="20"/>
          <w:szCs w:val="20"/>
          <w:lang w:eastAsia="zh-CN"/>
        </w:rPr>
      </w:pPr>
    </w:p>
    <w:p w14:paraId="626894F7" w14:textId="77777777" w:rsidR="00F8038B" w:rsidRDefault="00F8038B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6127BDAA" w14:textId="77777777" w:rsidR="00F8038B" w:rsidRDefault="003756C0">
      <w:pPr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1E4DA10" wp14:editId="238E843C">
                <wp:simplePos x="0" y="0"/>
                <wp:positionH relativeFrom="column">
                  <wp:posOffset>44450</wp:posOffset>
                </wp:positionH>
                <wp:positionV relativeFrom="paragraph">
                  <wp:posOffset>1442223</wp:posOffset>
                </wp:positionV>
                <wp:extent cx="6742706" cy="4071068"/>
                <wp:effectExtent l="0" t="0" r="0" b="5715"/>
                <wp:wrapNone/>
                <wp:docPr id="13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2706" cy="40710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2A23C" w14:textId="77777777" w:rsidR="004C148C" w:rsidRPr="0062754F" w:rsidRDefault="004C148C" w:rsidP="008702FE">
                            <w:pP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28"/>
                                <w:szCs w:val="36"/>
                                <w:lang w:eastAsia="zh-CN"/>
                              </w:rPr>
                            </w:pPr>
                            <w:r w:rsidRPr="0062754F">
                              <w:rPr>
                                <w:rFonts w:ascii="Arial" w:hAnsi="Arial" w:cs="Arial" w:hint="eastAsia"/>
                                <w:b/>
                                <w:color w:val="548DD4" w:themeColor="text2" w:themeTint="99"/>
                                <w:sz w:val="28"/>
                                <w:szCs w:val="36"/>
                                <w:lang w:eastAsia="zh-CN"/>
                              </w:rPr>
                              <w:t>产品特点</w:t>
                            </w:r>
                          </w:p>
                          <w:p w14:paraId="6AD6CE42" w14:textId="77777777" w:rsidR="004C148C" w:rsidRPr="00E74EFF" w:rsidRDefault="004C148C" w:rsidP="004F1430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57585A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E74EFF">
                              <w:rPr>
                                <w:rFonts w:ascii="Arial" w:hAnsi="Arial" w:cs="Arial" w:hint="eastAsia"/>
                                <w:color w:val="57585A"/>
                                <w:sz w:val="24"/>
                                <w:szCs w:val="24"/>
                                <w:lang w:eastAsia="zh-CN"/>
                              </w:rPr>
                              <w:t>“测温型热像仪</w:t>
                            </w:r>
                            <w:r w:rsidRPr="00E74EFF">
                              <w:rPr>
                                <w:rFonts w:ascii="Arial" w:hAnsi="Arial" w:cs="Arial" w:hint="eastAsia"/>
                                <w:color w:val="57585A"/>
                                <w:sz w:val="24"/>
                                <w:szCs w:val="24"/>
                                <w:lang w:eastAsia="zh-CN"/>
                              </w:rPr>
                              <w:t>+200</w:t>
                            </w:r>
                            <w:r w:rsidRPr="00E74EFF">
                              <w:rPr>
                                <w:rFonts w:ascii="Arial" w:hAnsi="Arial" w:cs="Arial" w:hint="eastAsia"/>
                                <w:color w:val="57585A"/>
                                <w:sz w:val="24"/>
                                <w:szCs w:val="24"/>
                                <w:lang w:eastAsia="zh-CN"/>
                              </w:rPr>
                              <w:t>万像素星光级高清枪机”双</w:t>
                            </w:r>
                            <w:r w:rsidR="004F1430" w:rsidRPr="004F1430">
                              <w:rPr>
                                <w:rFonts w:ascii="Arial" w:hAnsi="Arial" w:cs="Arial" w:hint="eastAsia"/>
                                <w:color w:val="57585A"/>
                                <w:sz w:val="24"/>
                                <w:szCs w:val="24"/>
                                <w:lang w:eastAsia="zh-CN"/>
                              </w:rPr>
                              <w:t>光</w:t>
                            </w:r>
                            <w:r w:rsidR="0009419B">
                              <w:rPr>
                                <w:rFonts w:ascii="Arial" w:hAnsi="Arial" w:cs="Arial" w:hint="eastAsia"/>
                                <w:color w:val="57585A"/>
                                <w:sz w:val="24"/>
                                <w:szCs w:val="24"/>
                                <w:lang w:eastAsia="zh-CN"/>
                              </w:rPr>
                              <w:t>网络</w:t>
                            </w:r>
                            <w:r w:rsidRPr="00E74EFF">
                              <w:rPr>
                                <w:rFonts w:ascii="Arial" w:hAnsi="Arial" w:cs="Arial" w:hint="eastAsia"/>
                                <w:color w:val="57585A"/>
                                <w:sz w:val="24"/>
                                <w:szCs w:val="24"/>
                                <w:lang w:eastAsia="zh-CN"/>
                              </w:rPr>
                              <w:t>重载云台</w:t>
                            </w:r>
                            <w:r w:rsidR="004423DD">
                              <w:rPr>
                                <w:rFonts w:ascii="Arial" w:hAnsi="Arial" w:cs="Arial" w:hint="eastAsia"/>
                                <w:color w:val="57585A"/>
                                <w:sz w:val="24"/>
                                <w:szCs w:val="24"/>
                                <w:lang w:eastAsia="zh-CN"/>
                              </w:rPr>
                              <w:t>摄像机</w:t>
                            </w:r>
                          </w:p>
                          <w:p w14:paraId="4DB39A7C" w14:textId="77777777" w:rsidR="004C148C" w:rsidRPr="00E74EFF" w:rsidRDefault="004C148C" w:rsidP="008702FE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57585A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E74EFF">
                              <w:rPr>
                                <w:rFonts w:ascii="Arial" w:hAnsi="Arial" w:cs="Arial" w:hint="eastAsia"/>
                                <w:color w:val="57585A"/>
                                <w:sz w:val="24"/>
                                <w:szCs w:val="24"/>
                                <w:lang w:eastAsia="zh-CN"/>
                              </w:rPr>
                              <w:t>可见光镜头选配</w:t>
                            </w:r>
                            <w:r w:rsidRPr="00E74EFF">
                              <w:rPr>
                                <w:rFonts w:ascii="Arial" w:hAnsi="Arial" w:cs="Arial" w:hint="eastAsia"/>
                                <w:color w:val="57585A"/>
                                <w:sz w:val="24"/>
                                <w:szCs w:val="24"/>
                                <w:lang w:eastAsia="zh-CN"/>
                              </w:rPr>
                              <w:t>400/500/750mm</w:t>
                            </w:r>
                            <w:r w:rsidRPr="00E74EFF">
                              <w:rPr>
                                <w:rFonts w:ascii="Arial" w:hAnsi="Arial" w:cs="Arial" w:hint="eastAsia"/>
                                <w:color w:val="57585A"/>
                                <w:sz w:val="24"/>
                                <w:szCs w:val="24"/>
                                <w:lang w:eastAsia="zh-CN"/>
                              </w:rPr>
                              <w:t>工业级长焦透雾镜头</w:t>
                            </w:r>
                          </w:p>
                          <w:p w14:paraId="7E3A5F16" w14:textId="77777777" w:rsidR="00A13A0E" w:rsidRPr="00A13A0E" w:rsidRDefault="004C148C" w:rsidP="003D2214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57585A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E74EFF">
                              <w:rPr>
                                <w:rFonts w:ascii="Arial" w:hAnsi="Arial" w:cs="Arial" w:hint="eastAsia"/>
                                <w:color w:val="57585A"/>
                                <w:sz w:val="24"/>
                                <w:szCs w:val="24"/>
                                <w:lang w:eastAsia="zh-CN"/>
                              </w:rPr>
                              <w:t>热像仪</w:t>
                            </w:r>
                            <w:r w:rsidR="003D2214">
                              <w:rPr>
                                <w:rFonts w:ascii="Arial" w:hAnsi="Arial" w:cs="Arial" w:hint="eastAsia"/>
                                <w:color w:val="57585A"/>
                                <w:sz w:val="24"/>
                                <w:szCs w:val="24"/>
                                <w:lang w:eastAsia="zh-CN"/>
                              </w:rPr>
                              <w:t>探测器</w:t>
                            </w:r>
                            <w:r w:rsidR="003D2214" w:rsidRPr="003D2214">
                              <w:rPr>
                                <w:rFonts w:ascii="Arial" w:hAnsi="Arial" w:cs="Arial"/>
                                <w:color w:val="57585A"/>
                                <w:sz w:val="24"/>
                                <w:szCs w:val="24"/>
                                <w:lang w:eastAsia="zh-CN"/>
                              </w:rPr>
                              <w:t>640(H) ×512(V)</w:t>
                            </w:r>
                            <w:r w:rsidR="003D2214">
                              <w:rPr>
                                <w:rFonts w:ascii="Arial" w:hAnsi="Arial" w:cs="Arial" w:hint="eastAsia"/>
                                <w:color w:val="57585A"/>
                                <w:sz w:val="24"/>
                                <w:szCs w:val="24"/>
                                <w:lang w:eastAsia="zh-CN"/>
                              </w:rPr>
                              <w:t>，</w:t>
                            </w:r>
                            <w:r w:rsidR="00A13A0E" w:rsidRPr="00D05D92">
                              <w:rPr>
                                <w:rFonts w:ascii="Arial" w:hAnsi="Arial" w:cs="Arial"/>
                                <w:color w:val="57585A"/>
                                <w:szCs w:val="21"/>
                                <w:lang w:eastAsia="zh-CN"/>
                              </w:rPr>
                              <w:t>响应</w:t>
                            </w:r>
                            <w:r w:rsidR="00A13A0E" w:rsidRPr="00D05D92">
                              <w:rPr>
                                <w:rFonts w:ascii="Arial" w:hAnsi="Arial" w:cs="Arial" w:hint="eastAsia"/>
                                <w:color w:val="57585A"/>
                                <w:szCs w:val="21"/>
                                <w:lang w:eastAsia="zh-CN"/>
                              </w:rPr>
                              <w:t>波段</w:t>
                            </w:r>
                            <w:r w:rsidR="00A13A0E" w:rsidRPr="00D05D92">
                              <w:rPr>
                                <w:rFonts w:ascii="Arial" w:hAnsi="Arial" w:cs="Arial" w:hint="eastAsia"/>
                                <w:color w:val="57585A"/>
                                <w:szCs w:val="21"/>
                                <w:lang w:eastAsia="zh-CN"/>
                              </w:rPr>
                              <w:t>8</w:t>
                            </w:r>
                            <w:r w:rsidR="00A13A0E" w:rsidRPr="00D05D92">
                              <w:rPr>
                                <w:rFonts w:ascii="Arial" w:hAnsi="Arial" w:cs="Arial"/>
                                <w:color w:val="57585A"/>
                                <w:szCs w:val="21"/>
                                <w:lang w:eastAsia="zh-CN"/>
                              </w:rPr>
                              <w:t>~14μm</w:t>
                            </w:r>
                          </w:p>
                          <w:p w14:paraId="205EB93E" w14:textId="77777777" w:rsidR="004C148C" w:rsidRPr="00E74EFF" w:rsidRDefault="00A13A0E" w:rsidP="003D2214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57585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57585A"/>
                                <w:szCs w:val="21"/>
                                <w:lang w:eastAsia="zh-CN"/>
                              </w:rPr>
                              <w:t>热像仪</w:t>
                            </w:r>
                            <w:r w:rsidR="004C148C" w:rsidRPr="00E74EFF">
                              <w:rPr>
                                <w:rFonts w:ascii="Arial" w:hAnsi="Arial" w:cs="Arial" w:hint="eastAsia"/>
                                <w:color w:val="57585A"/>
                                <w:sz w:val="24"/>
                                <w:szCs w:val="24"/>
                                <w:lang w:eastAsia="zh-CN"/>
                              </w:rPr>
                              <w:t>选配</w:t>
                            </w:r>
                            <w:r w:rsidR="004C148C" w:rsidRPr="00E74EFF">
                              <w:rPr>
                                <w:rFonts w:ascii="Arial" w:hAnsi="Arial" w:cs="Arial" w:hint="eastAsia"/>
                                <w:color w:val="57585A"/>
                                <w:sz w:val="24"/>
                                <w:szCs w:val="24"/>
                                <w:lang w:eastAsia="zh-CN"/>
                              </w:rPr>
                              <w:t>75/100mm</w:t>
                            </w:r>
                            <w:r w:rsidR="004C148C" w:rsidRPr="00E74EFF">
                              <w:rPr>
                                <w:rFonts w:ascii="Arial" w:hAnsi="Arial" w:cs="Arial" w:hint="eastAsia"/>
                                <w:color w:val="57585A"/>
                                <w:sz w:val="24"/>
                                <w:szCs w:val="24"/>
                                <w:lang w:eastAsia="zh-CN"/>
                              </w:rPr>
                              <w:t>电动调焦镜头</w:t>
                            </w:r>
                          </w:p>
                          <w:p w14:paraId="6CF548E0" w14:textId="77777777" w:rsidR="004C148C" w:rsidRPr="00E74EFF" w:rsidRDefault="00D119DF" w:rsidP="008702FE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57585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57585A"/>
                                <w:sz w:val="24"/>
                                <w:szCs w:val="24"/>
                                <w:lang w:eastAsia="zh-CN"/>
                              </w:rPr>
                              <w:t>内置透雾处理机制，</w:t>
                            </w:r>
                            <w:r w:rsidR="004C148C" w:rsidRPr="00E74EFF">
                              <w:rPr>
                                <w:rFonts w:ascii="Arial" w:hAnsi="Arial" w:cs="Arial" w:hint="eastAsia"/>
                                <w:color w:val="57585A"/>
                                <w:sz w:val="24"/>
                                <w:szCs w:val="24"/>
                                <w:lang w:eastAsia="zh-CN"/>
                              </w:rPr>
                              <w:t>高清透雾镜头实现雨雾天气下的有效监控</w:t>
                            </w:r>
                          </w:p>
                          <w:p w14:paraId="18F9B2E9" w14:textId="77777777" w:rsidR="004C148C" w:rsidRPr="00E74EFF" w:rsidRDefault="004C148C" w:rsidP="008702FE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57585A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E74EFF">
                              <w:rPr>
                                <w:rFonts w:ascii="Arial" w:hAnsi="Arial" w:cs="Arial" w:hint="eastAsia"/>
                                <w:color w:val="57585A"/>
                                <w:sz w:val="24"/>
                                <w:szCs w:val="24"/>
                                <w:lang w:eastAsia="zh-CN"/>
                              </w:rPr>
                              <w:t>云台选用蜗轮蜗杆传动，断电自锁保护功能，抗强风，运行平稳可靠</w:t>
                            </w:r>
                          </w:p>
                          <w:p w14:paraId="3E516019" w14:textId="77777777" w:rsidR="004C148C" w:rsidRPr="00E74EFF" w:rsidRDefault="004C148C" w:rsidP="008702FE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57585A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E74EFF">
                              <w:rPr>
                                <w:rFonts w:ascii="Arial" w:hAnsi="Arial" w:cs="Arial" w:hint="eastAsia"/>
                                <w:color w:val="57585A"/>
                                <w:sz w:val="24"/>
                                <w:szCs w:val="24"/>
                                <w:lang w:eastAsia="zh-CN"/>
                              </w:rPr>
                              <w:t>最大承载可达</w:t>
                            </w:r>
                            <w:r w:rsidRPr="00E74EFF">
                              <w:rPr>
                                <w:rFonts w:ascii="Arial" w:hAnsi="Arial" w:cs="Arial" w:hint="eastAsia"/>
                                <w:color w:val="57585A"/>
                                <w:sz w:val="24"/>
                                <w:szCs w:val="24"/>
                                <w:lang w:eastAsia="zh-CN"/>
                              </w:rPr>
                              <w:t>50Kg</w:t>
                            </w:r>
                          </w:p>
                          <w:p w14:paraId="52E0758C" w14:textId="77777777" w:rsidR="004C148C" w:rsidRPr="00E74EFF" w:rsidRDefault="004C148C" w:rsidP="008702FE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57585A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E74EFF">
                              <w:rPr>
                                <w:rFonts w:ascii="Arial" w:hAnsi="Arial" w:cs="Arial" w:hint="eastAsia"/>
                                <w:color w:val="57585A"/>
                                <w:sz w:val="24"/>
                                <w:szCs w:val="24"/>
                                <w:lang w:eastAsia="zh-CN"/>
                              </w:rPr>
                              <w:t>水平</w:t>
                            </w:r>
                            <w:r w:rsidRPr="00E74EFF">
                              <w:rPr>
                                <w:rFonts w:ascii="Arial" w:hAnsi="Arial" w:cs="Arial" w:hint="eastAsia"/>
                                <w:color w:val="57585A"/>
                                <w:sz w:val="24"/>
                                <w:szCs w:val="24"/>
                                <w:lang w:eastAsia="zh-CN"/>
                              </w:rPr>
                              <w:t>360</w:t>
                            </w:r>
                            <w:r w:rsidRPr="00E74EFF">
                              <w:rPr>
                                <w:rFonts w:ascii="Arial" w:hAnsi="Arial" w:cs="Arial" w:hint="eastAsia"/>
                                <w:color w:val="57585A"/>
                                <w:sz w:val="24"/>
                                <w:szCs w:val="24"/>
                                <w:lang w:eastAsia="zh-CN"/>
                              </w:rPr>
                              <w:t>°连续旋转，定位精度可达±</w:t>
                            </w:r>
                            <w:r w:rsidRPr="00E74EFF">
                              <w:rPr>
                                <w:rFonts w:ascii="Arial" w:hAnsi="Arial" w:cs="Arial" w:hint="eastAsia"/>
                                <w:color w:val="57585A"/>
                                <w:sz w:val="24"/>
                                <w:szCs w:val="24"/>
                                <w:lang w:eastAsia="zh-CN"/>
                              </w:rPr>
                              <w:t>0.1</w:t>
                            </w:r>
                            <w:r w:rsidRPr="00E74EFF">
                              <w:rPr>
                                <w:rFonts w:ascii="Arial" w:hAnsi="Arial" w:cs="Arial" w:hint="eastAsia"/>
                                <w:color w:val="57585A"/>
                                <w:sz w:val="24"/>
                                <w:szCs w:val="24"/>
                                <w:lang w:eastAsia="zh-CN"/>
                              </w:rPr>
                              <w:t>°</w:t>
                            </w:r>
                          </w:p>
                          <w:p w14:paraId="080A6D3B" w14:textId="77777777" w:rsidR="00F8038B" w:rsidRDefault="004C148C" w:rsidP="008702FE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57585A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E74EFF">
                              <w:rPr>
                                <w:rFonts w:ascii="Arial" w:hAnsi="Arial" w:cs="Arial" w:hint="eastAsia"/>
                                <w:color w:val="57585A"/>
                                <w:sz w:val="24"/>
                                <w:szCs w:val="24"/>
                                <w:lang w:eastAsia="zh-CN"/>
                              </w:rPr>
                              <w:t>全天候环境设计，高强度铝合金精铸外壳</w:t>
                            </w:r>
                            <w:r w:rsidRPr="00E74EFF">
                              <w:rPr>
                                <w:rFonts w:ascii="Arial" w:hAnsi="Arial" w:cs="Arial" w:hint="eastAsia"/>
                                <w:color w:val="57585A"/>
                                <w:sz w:val="24"/>
                                <w:szCs w:val="24"/>
                                <w:lang w:eastAsia="zh-CN"/>
                              </w:rPr>
                              <w:t xml:space="preserve">, </w:t>
                            </w:r>
                            <w:r w:rsidRPr="00E74EFF">
                              <w:rPr>
                                <w:rFonts w:ascii="Arial" w:hAnsi="Arial" w:cs="Arial" w:hint="eastAsia"/>
                                <w:color w:val="57585A"/>
                                <w:sz w:val="24"/>
                                <w:szCs w:val="24"/>
                                <w:lang w:eastAsia="zh-CN"/>
                              </w:rPr>
                              <w:t>抗冲击、防腐蚀</w:t>
                            </w:r>
                            <w:r w:rsidRPr="00E74EFF">
                              <w:rPr>
                                <w:rFonts w:ascii="Arial" w:hAnsi="Arial" w:cs="Arial" w:hint="eastAsia"/>
                                <w:color w:val="57585A"/>
                                <w:sz w:val="24"/>
                                <w:szCs w:val="24"/>
                                <w:lang w:eastAsia="zh-CN"/>
                              </w:rPr>
                              <w:t>,</w:t>
                            </w:r>
                            <w:r w:rsidRPr="00E74EFF">
                              <w:rPr>
                                <w:rFonts w:ascii="Arial" w:hAnsi="Arial" w:cs="Arial" w:hint="eastAsia"/>
                                <w:color w:val="57585A"/>
                                <w:sz w:val="24"/>
                                <w:szCs w:val="24"/>
                                <w:lang w:eastAsia="zh-CN"/>
                              </w:rPr>
                              <w:t>防护等级达到</w:t>
                            </w:r>
                            <w:r w:rsidRPr="00E74EFF">
                              <w:rPr>
                                <w:rFonts w:ascii="Arial" w:hAnsi="Arial" w:cs="Arial" w:hint="eastAsia"/>
                                <w:color w:val="57585A"/>
                                <w:sz w:val="24"/>
                                <w:szCs w:val="24"/>
                                <w:lang w:eastAsia="zh-CN"/>
                              </w:rPr>
                              <w:t>IP66</w:t>
                            </w:r>
                          </w:p>
                          <w:p w14:paraId="130D1D18" w14:textId="77777777" w:rsidR="004C148C" w:rsidRPr="0062754F" w:rsidRDefault="004C148C" w:rsidP="008702FE">
                            <w:pP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28"/>
                                <w:szCs w:val="36"/>
                                <w:lang w:eastAsia="zh-CN"/>
                              </w:rPr>
                            </w:pPr>
                            <w:r w:rsidRPr="0062754F">
                              <w:rPr>
                                <w:rFonts w:ascii="Arial" w:hAnsi="Arial" w:cs="Arial" w:hint="eastAsia"/>
                                <w:b/>
                                <w:color w:val="548DD4" w:themeColor="text2" w:themeTint="99"/>
                                <w:sz w:val="28"/>
                                <w:szCs w:val="36"/>
                                <w:lang w:eastAsia="zh-CN"/>
                              </w:rPr>
                              <w:t>应用场景</w:t>
                            </w:r>
                          </w:p>
                          <w:p w14:paraId="7921DF15" w14:textId="77777777" w:rsidR="004C148C" w:rsidRPr="004C148C" w:rsidRDefault="004C148C" w:rsidP="008702FE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color w:val="57585A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4C148C">
                              <w:rPr>
                                <w:rFonts w:ascii="Arial" w:hAnsi="Arial" w:cs="Arial" w:hint="eastAsia"/>
                                <w:color w:val="57585A"/>
                                <w:sz w:val="24"/>
                                <w:szCs w:val="24"/>
                                <w:lang w:eastAsia="zh-CN"/>
                              </w:rPr>
                              <w:t>适用于森林防火、边海防、环保、石油化工等行业及中远距离区域巡查。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4DA10" id="_x0000_s1029" type="#_x0000_t202" style="position:absolute;margin-left:3.5pt;margin-top:113.55pt;width:530.9pt;height:320.5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" filled="f" stroked="f" strokeweight=".5pt">
                <v:textbox>
                  <w:txbxContent>
                    <w:p w14:paraId="69C2A23C" w14:textId="77777777" w:rsidR="004C148C" w:rsidRPr="0062754F" w:rsidRDefault="004C148C" w:rsidP="008702FE">
                      <w:pPr>
                        <w:rPr>
                          <w:rFonts w:ascii="Arial" w:hAnsi="Arial" w:cs="Arial"/>
                          <w:b/>
                          <w:color w:val="548DD4" w:themeColor="text2" w:themeTint="99"/>
                          <w:sz w:val="28"/>
                          <w:szCs w:val="36"/>
                          <w:lang w:eastAsia="zh-CN"/>
                        </w:rPr>
                      </w:pPr>
                      <w:r w:rsidRPr="0062754F">
                        <w:rPr>
                          <w:rFonts w:ascii="Arial" w:hAnsi="Arial" w:cs="Arial" w:hint="eastAsia"/>
                          <w:b/>
                          <w:color w:val="548DD4" w:themeColor="text2" w:themeTint="99"/>
                          <w:sz w:val="28"/>
                          <w:szCs w:val="36"/>
                          <w:lang w:eastAsia="zh-CN"/>
                        </w:rPr>
                        <w:t>产品特点</w:t>
                      </w:r>
                    </w:p>
                    <w:p w14:paraId="6AD6CE42" w14:textId="77777777" w:rsidR="004C148C" w:rsidRPr="00E74EFF" w:rsidRDefault="004C148C" w:rsidP="004F1430">
                      <w:pPr>
                        <w:pStyle w:val="ab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color w:val="57585A"/>
                          <w:sz w:val="24"/>
                          <w:szCs w:val="24"/>
                          <w:lang w:eastAsia="zh-CN"/>
                        </w:rPr>
                      </w:pPr>
                      <w:r w:rsidRPr="00E74EFF">
                        <w:rPr>
                          <w:rFonts w:ascii="Arial" w:hAnsi="Arial" w:cs="Arial" w:hint="eastAsia"/>
                          <w:color w:val="57585A"/>
                          <w:sz w:val="24"/>
                          <w:szCs w:val="24"/>
                          <w:lang w:eastAsia="zh-CN"/>
                        </w:rPr>
                        <w:t>“测温型热像仪</w:t>
                      </w:r>
                      <w:r w:rsidRPr="00E74EFF">
                        <w:rPr>
                          <w:rFonts w:ascii="Arial" w:hAnsi="Arial" w:cs="Arial" w:hint="eastAsia"/>
                          <w:color w:val="57585A"/>
                          <w:sz w:val="24"/>
                          <w:szCs w:val="24"/>
                          <w:lang w:eastAsia="zh-CN"/>
                        </w:rPr>
                        <w:t>+200</w:t>
                      </w:r>
                      <w:r w:rsidRPr="00E74EFF">
                        <w:rPr>
                          <w:rFonts w:ascii="Arial" w:hAnsi="Arial" w:cs="Arial" w:hint="eastAsia"/>
                          <w:color w:val="57585A"/>
                          <w:sz w:val="24"/>
                          <w:szCs w:val="24"/>
                          <w:lang w:eastAsia="zh-CN"/>
                        </w:rPr>
                        <w:t>万像素星光级高清枪机”双</w:t>
                      </w:r>
                      <w:r w:rsidR="004F1430" w:rsidRPr="004F1430">
                        <w:rPr>
                          <w:rFonts w:ascii="Arial" w:hAnsi="Arial" w:cs="Arial" w:hint="eastAsia"/>
                          <w:color w:val="57585A"/>
                          <w:sz w:val="24"/>
                          <w:szCs w:val="24"/>
                          <w:lang w:eastAsia="zh-CN"/>
                        </w:rPr>
                        <w:t>光</w:t>
                      </w:r>
                      <w:r w:rsidR="0009419B">
                        <w:rPr>
                          <w:rFonts w:ascii="Arial" w:hAnsi="Arial" w:cs="Arial" w:hint="eastAsia"/>
                          <w:color w:val="57585A"/>
                          <w:sz w:val="24"/>
                          <w:szCs w:val="24"/>
                          <w:lang w:eastAsia="zh-CN"/>
                        </w:rPr>
                        <w:t>网络</w:t>
                      </w:r>
                      <w:r w:rsidRPr="00E74EFF">
                        <w:rPr>
                          <w:rFonts w:ascii="Arial" w:hAnsi="Arial" w:cs="Arial" w:hint="eastAsia"/>
                          <w:color w:val="57585A"/>
                          <w:sz w:val="24"/>
                          <w:szCs w:val="24"/>
                          <w:lang w:eastAsia="zh-CN"/>
                        </w:rPr>
                        <w:t>重载云台</w:t>
                      </w:r>
                      <w:r w:rsidR="004423DD">
                        <w:rPr>
                          <w:rFonts w:ascii="Arial" w:hAnsi="Arial" w:cs="Arial" w:hint="eastAsia"/>
                          <w:color w:val="57585A"/>
                          <w:sz w:val="24"/>
                          <w:szCs w:val="24"/>
                          <w:lang w:eastAsia="zh-CN"/>
                        </w:rPr>
                        <w:t>摄像机</w:t>
                      </w:r>
                    </w:p>
                    <w:p w14:paraId="4DB39A7C" w14:textId="77777777" w:rsidR="004C148C" w:rsidRPr="00E74EFF" w:rsidRDefault="004C148C" w:rsidP="008702FE">
                      <w:pPr>
                        <w:pStyle w:val="ab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color w:val="57585A"/>
                          <w:sz w:val="24"/>
                          <w:szCs w:val="24"/>
                          <w:lang w:eastAsia="zh-CN"/>
                        </w:rPr>
                      </w:pPr>
                      <w:r w:rsidRPr="00E74EFF">
                        <w:rPr>
                          <w:rFonts w:ascii="Arial" w:hAnsi="Arial" w:cs="Arial" w:hint="eastAsia"/>
                          <w:color w:val="57585A"/>
                          <w:sz w:val="24"/>
                          <w:szCs w:val="24"/>
                          <w:lang w:eastAsia="zh-CN"/>
                        </w:rPr>
                        <w:t>可见光镜头选配</w:t>
                      </w:r>
                      <w:r w:rsidRPr="00E74EFF">
                        <w:rPr>
                          <w:rFonts w:ascii="Arial" w:hAnsi="Arial" w:cs="Arial" w:hint="eastAsia"/>
                          <w:color w:val="57585A"/>
                          <w:sz w:val="24"/>
                          <w:szCs w:val="24"/>
                          <w:lang w:eastAsia="zh-CN"/>
                        </w:rPr>
                        <w:t>400/500/750mm</w:t>
                      </w:r>
                      <w:r w:rsidRPr="00E74EFF">
                        <w:rPr>
                          <w:rFonts w:ascii="Arial" w:hAnsi="Arial" w:cs="Arial" w:hint="eastAsia"/>
                          <w:color w:val="57585A"/>
                          <w:sz w:val="24"/>
                          <w:szCs w:val="24"/>
                          <w:lang w:eastAsia="zh-CN"/>
                        </w:rPr>
                        <w:t>工业级长焦透雾镜头</w:t>
                      </w:r>
                    </w:p>
                    <w:p w14:paraId="7E3A5F16" w14:textId="77777777" w:rsidR="00A13A0E" w:rsidRPr="00A13A0E" w:rsidRDefault="004C148C" w:rsidP="003D2214">
                      <w:pPr>
                        <w:pStyle w:val="ab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color w:val="57585A"/>
                          <w:sz w:val="24"/>
                          <w:szCs w:val="24"/>
                          <w:lang w:eastAsia="zh-CN"/>
                        </w:rPr>
                      </w:pPr>
                      <w:r w:rsidRPr="00E74EFF">
                        <w:rPr>
                          <w:rFonts w:ascii="Arial" w:hAnsi="Arial" w:cs="Arial" w:hint="eastAsia"/>
                          <w:color w:val="57585A"/>
                          <w:sz w:val="24"/>
                          <w:szCs w:val="24"/>
                          <w:lang w:eastAsia="zh-CN"/>
                        </w:rPr>
                        <w:t>热像仪</w:t>
                      </w:r>
                      <w:r w:rsidR="003D2214">
                        <w:rPr>
                          <w:rFonts w:ascii="Arial" w:hAnsi="Arial" w:cs="Arial" w:hint="eastAsia"/>
                          <w:color w:val="57585A"/>
                          <w:sz w:val="24"/>
                          <w:szCs w:val="24"/>
                          <w:lang w:eastAsia="zh-CN"/>
                        </w:rPr>
                        <w:t>探测器</w:t>
                      </w:r>
                      <w:r w:rsidR="003D2214" w:rsidRPr="003D2214">
                        <w:rPr>
                          <w:rFonts w:ascii="Arial" w:hAnsi="Arial" w:cs="Arial"/>
                          <w:color w:val="57585A"/>
                          <w:sz w:val="24"/>
                          <w:szCs w:val="24"/>
                          <w:lang w:eastAsia="zh-CN"/>
                        </w:rPr>
                        <w:t>640(H) ×512(V)</w:t>
                      </w:r>
                      <w:r w:rsidR="003D2214">
                        <w:rPr>
                          <w:rFonts w:ascii="Arial" w:hAnsi="Arial" w:cs="Arial" w:hint="eastAsia"/>
                          <w:color w:val="57585A"/>
                          <w:sz w:val="24"/>
                          <w:szCs w:val="24"/>
                          <w:lang w:eastAsia="zh-CN"/>
                        </w:rPr>
                        <w:t>，</w:t>
                      </w:r>
                      <w:r w:rsidR="00A13A0E" w:rsidRPr="00D05D92">
                        <w:rPr>
                          <w:rFonts w:ascii="Arial" w:hAnsi="Arial" w:cs="Arial"/>
                          <w:color w:val="57585A"/>
                          <w:szCs w:val="21"/>
                          <w:lang w:eastAsia="zh-CN"/>
                        </w:rPr>
                        <w:t>响应</w:t>
                      </w:r>
                      <w:r w:rsidR="00A13A0E" w:rsidRPr="00D05D92">
                        <w:rPr>
                          <w:rFonts w:ascii="Arial" w:hAnsi="Arial" w:cs="Arial" w:hint="eastAsia"/>
                          <w:color w:val="57585A"/>
                          <w:szCs w:val="21"/>
                          <w:lang w:eastAsia="zh-CN"/>
                        </w:rPr>
                        <w:t>波段</w:t>
                      </w:r>
                      <w:r w:rsidR="00A13A0E" w:rsidRPr="00D05D92">
                        <w:rPr>
                          <w:rFonts w:ascii="Arial" w:hAnsi="Arial" w:cs="Arial" w:hint="eastAsia"/>
                          <w:color w:val="57585A"/>
                          <w:szCs w:val="21"/>
                          <w:lang w:eastAsia="zh-CN"/>
                        </w:rPr>
                        <w:t>8</w:t>
                      </w:r>
                      <w:r w:rsidR="00A13A0E" w:rsidRPr="00D05D92">
                        <w:rPr>
                          <w:rFonts w:ascii="Arial" w:hAnsi="Arial" w:cs="Arial"/>
                          <w:color w:val="57585A"/>
                          <w:szCs w:val="21"/>
                          <w:lang w:eastAsia="zh-CN"/>
                        </w:rPr>
                        <w:t>~14μm</w:t>
                      </w:r>
                    </w:p>
                    <w:p w14:paraId="205EB93E" w14:textId="77777777" w:rsidR="004C148C" w:rsidRPr="00E74EFF" w:rsidRDefault="00A13A0E" w:rsidP="003D2214">
                      <w:pPr>
                        <w:pStyle w:val="ab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color w:val="57585A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Arial" w:hAnsi="Arial" w:cs="Arial" w:hint="eastAsia"/>
                          <w:color w:val="57585A"/>
                          <w:szCs w:val="21"/>
                          <w:lang w:eastAsia="zh-CN"/>
                        </w:rPr>
                        <w:t>热像仪</w:t>
                      </w:r>
                      <w:r w:rsidR="004C148C" w:rsidRPr="00E74EFF">
                        <w:rPr>
                          <w:rFonts w:ascii="Arial" w:hAnsi="Arial" w:cs="Arial" w:hint="eastAsia"/>
                          <w:color w:val="57585A"/>
                          <w:sz w:val="24"/>
                          <w:szCs w:val="24"/>
                          <w:lang w:eastAsia="zh-CN"/>
                        </w:rPr>
                        <w:t>选配</w:t>
                      </w:r>
                      <w:r w:rsidR="004C148C" w:rsidRPr="00E74EFF">
                        <w:rPr>
                          <w:rFonts w:ascii="Arial" w:hAnsi="Arial" w:cs="Arial" w:hint="eastAsia"/>
                          <w:color w:val="57585A"/>
                          <w:sz w:val="24"/>
                          <w:szCs w:val="24"/>
                          <w:lang w:eastAsia="zh-CN"/>
                        </w:rPr>
                        <w:t>75/100mm</w:t>
                      </w:r>
                      <w:r w:rsidR="004C148C" w:rsidRPr="00E74EFF">
                        <w:rPr>
                          <w:rFonts w:ascii="Arial" w:hAnsi="Arial" w:cs="Arial" w:hint="eastAsia"/>
                          <w:color w:val="57585A"/>
                          <w:sz w:val="24"/>
                          <w:szCs w:val="24"/>
                          <w:lang w:eastAsia="zh-CN"/>
                        </w:rPr>
                        <w:t>电动调焦镜头</w:t>
                      </w:r>
                    </w:p>
                    <w:p w14:paraId="6CF548E0" w14:textId="77777777" w:rsidR="004C148C" w:rsidRPr="00E74EFF" w:rsidRDefault="00D119DF" w:rsidP="008702FE">
                      <w:pPr>
                        <w:pStyle w:val="ab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color w:val="57585A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Arial" w:hAnsi="Arial" w:cs="Arial" w:hint="eastAsia"/>
                          <w:color w:val="57585A"/>
                          <w:sz w:val="24"/>
                          <w:szCs w:val="24"/>
                          <w:lang w:eastAsia="zh-CN"/>
                        </w:rPr>
                        <w:t>内置透雾处理机制，</w:t>
                      </w:r>
                      <w:r w:rsidR="004C148C" w:rsidRPr="00E74EFF">
                        <w:rPr>
                          <w:rFonts w:ascii="Arial" w:hAnsi="Arial" w:cs="Arial" w:hint="eastAsia"/>
                          <w:color w:val="57585A"/>
                          <w:sz w:val="24"/>
                          <w:szCs w:val="24"/>
                          <w:lang w:eastAsia="zh-CN"/>
                        </w:rPr>
                        <w:t>高清透雾镜头实现雨雾天气下的有效监控</w:t>
                      </w:r>
                    </w:p>
                    <w:p w14:paraId="18F9B2E9" w14:textId="77777777" w:rsidR="004C148C" w:rsidRPr="00E74EFF" w:rsidRDefault="004C148C" w:rsidP="008702FE">
                      <w:pPr>
                        <w:pStyle w:val="ab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color w:val="57585A"/>
                          <w:sz w:val="24"/>
                          <w:szCs w:val="24"/>
                          <w:lang w:eastAsia="zh-CN"/>
                        </w:rPr>
                      </w:pPr>
                      <w:r w:rsidRPr="00E74EFF">
                        <w:rPr>
                          <w:rFonts w:ascii="Arial" w:hAnsi="Arial" w:cs="Arial" w:hint="eastAsia"/>
                          <w:color w:val="57585A"/>
                          <w:sz w:val="24"/>
                          <w:szCs w:val="24"/>
                          <w:lang w:eastAsia="zh-CN"/>
                        </w:rPr>
                        <w:t>云台选用蜗轮蜗杆传动，断电自锁保护功能，抗强风，运行平稳可靠</w:t>
                      </w:r>
                    </w:p>
                    <w:p w14:paraId="3E516019" w14:textId="77777777" w:rsidR="004C148C" w:rsidRPr="00E74EFF" w:rsidRDefault="004C148C" w:rsidP="008702FE">
                      <w:pPr>
                        <w:pStyle w:val="ab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color w:val="57585A"/>
                          <w:sz w:val="24"/>
                          <w:szCs w:val="24"/>
                          <w:lang w:eastAsia="zh-CN"/>
                        </w:rPr>
                      </w:pPr>
                      <w:r w:rsidRPr="00E74EFF">
                        <w:rPr>
                          <w:rFonts w:ascii="Arial" w:hAnsi="Arial" w:cs="Arial" w:hint="eastAsia"/>
                          <w:color w:val="57585A"/>
                          <w:sz w:val="24"/>
                          <w:szCs w:val="24"/>
                          <w:lang w:eastAsia="zh-CN"/>
                        </w:rPr>
                        <w:t>最大承载可达</w:t>
                      </w:r>
                      <w:r w:rsidRPr="00E74EFF">
                        <w:rPr>
                          <w:rFonts w:ascii="Arial" w:hAnsi="Arial" w:cs="Arial" w:hint="eastAsia"/>
                          <w:color w:val="57585A"/>
                          <w:sz w:val="24"/>
                          <w:szCs w:val="24"/>
                          <w:lang w:eastAsia="zh-CN"/>
                        </w:rPr>
                        <w:t>50Kg</w:t>
                      </w:r>
                    </w:p>
                    <w:p w14:paraId="52E0758C" w14:textId="77777777" w:rsidR="004C148C" w:rsidRPr="00E74EFF" w:rsidRDefault="004C148C" w:rsidP="008702FE">
                      <w:pPr>
                        <w:pStyle w:val="ab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color w:val="57585A"/>
                          <w:sz w:val="24"/>
                          <w:szCs w:val="24"/>
                          <w:lang w:eastAsia="zh-CN"/>
                        </w:rPr>
                      </w:pPr>
                      <w:r w:rsidRPr="00E74EFF">
                        <w:rPr>
                          <w:rFonts w:ascii="Arial" w:hAnsi="Arial" w:cs="Arial" w:hint="eastAsia"/>
                          <w:color w:val="57585A"/>
                          <w:sz w:val="24"/>
                          <w:szCs w:val="24"/>
                          <w:lang w:eastAsia="zh-CN"/>
                        </w:rPr>
                        <w:t>水平</w:t>
                      </w:r>
                      <w:r w:rsidRPr="00E74EFF">
                        <w:rPr>
                          <w:rFonts w:ascii="Arial" w:hAnsi="Arial" w:cs="Arial" w:hint="eastAsia"/>
                          <w:color w:val="57585A"/>
                          <w:sz w:val="24"/>
                          <w:szCs w:val="24"/>
                          <w:lang w:eastAsia="zh-CN"/>
                        </w:rPr>
                        <w:t>360</w:t>
                      </w:r>
                      <w:r w:rsidRPr="00E74EFF">
                        <w:rPr>
                          <w:rFonts w:ascii="Arial" w:hAnsi="Arial" w:cs="Arial" w:hint="eastAsia"/>
                          <w:color w:val="57585A"/>
                          <w:sz w:val="24"/>
                          <w:szCs w:val="24"/>
                          <w:lang w:eastAsia="zh-CN"/>
                        </w:rPr>
                        <w:t>°连续旋转，定位精度可达±</w:t>
                      </w:r>
                      <w:r w:rsidRPr="00E74EFF">
                        <w:rPr>
                          <w:rFonts w:ascii="Arial" w:hAnsi="Arial" w:cs="Arial" w:hint="eastAsia"/>
                          <w:color w:val="57585A"/>
                          <w:sz w:val="24"/>
                          <w:szCs w:val="24"/>
                          <w:lang w:eastAsia="zh-CN"/>
                        </w:rPr>
                        <w:t>0.1</w:t>
                      </w:r>
                      <w:r w:rsidRPr="00E74EFF">
                        <w:rPr>
                          <w:rFonts w:ascii="Arial" w:hAnsi="Arial" w:cs="Arial" w:hint="eastAsia"/>
                          <w:color w:val="57585A"/>
                          <w:sz w:val="24"/>
                          <w:szCs w:val="24"/>
                          <w:lang w:eastAsia="zh-CN"/>
                        </w:rPr>
                        <w:t>°</w:t>
                      </w:r>
                    </w:p>
                    <w:p w14:paraId="080A6D3B" w14:textId="77777777" w:rsidR="00F8038B" w:rsidRDefault="004C148C" w:rsidP="008702FE">
                      <w:pPr>
                        <w:pStyle w:val="ab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color w:val="57585A"/>
                          <w:sz w:val="24"/>
                          <w:szCs w:val="24"/>
                          <w:lang w:eastAsia="zh-CN"/>
                        </w:rPr>
                      </w:pPr>
                      <w:r w:rsidRPr="00E74EFF">
                        <w:rPr>
                          <w:rFonts w:ascii="Arial" w:hAnsi="Arial" w:cs="Arial" w:hint="eastAsia"/>
                          <w:color w:val="57585A"/>
                          <w:sz w:val="24"/>
                          <w:szCs w:val="24"/>
                          <w:lang w:eastAsia="zh-CN"/>
                        </w:rPr>
                        <w:t>全天候环境设计，高强度铝合金精铸外壳</w:t>
                      </w:r>
                      <w:r w:rsidRPr="00E74EFF">
                        <w:rPr>
                          <w:rFonts w:ascii="Arial" w:hAnsi="Arial" w:cs="Arial" w:hint="eastAsia"/>
                          <w:color w:val="57585A"/>
                          <w:sz w:val="24"/>
                          <w:szCs w:val="24"/>
                          <w:lang w:eastAsia="zh-CN"/>
                        </w:rPr>
                        <w:t xml:space="preserve">, </w:t>
                      </w:r>
                      <w:r w:rsidRPr="00E74EFF">
                        <w:rPr>
                          <w:rFonts w:ascii="Arial" w:hAnsi="Arial" w:cs="Arial" w:hint="eastAsia"/>
                          <w:color w:val="57585A"/>
                          <w:sz w:val="24"/>
                          <w:szCs w:val="24"/>
                          <w:lang w:eastAsia="zh-CN"/>
                        </w:rPr>
                        <w:t>抗冲击、防腐蚀</w:t>
                      </w:r>
                      <w:r w:rsidRPr="00E74EFF">
                        <w:rPr>
                          <w:rFonts w:ascii="Arial" w:hAnsi="Arial" w:cs="Arial" w:hint="eastAsia"/>
                          <w:color w:val="57585A"/>
                          <w:sz w:val="24"/>
                          <w:szCs w:val="24"/>
                          <w:lang w:eastAsia="zh-CN"/>
                        </w:rPr>
                        <w:t>,</w:t>
                      </w:r>
                      <w:r w:rsidRPr="00E74EFF">
                        <w:rPr>
                          <w:rFonts w:ascii="Arial" w:hAnsi="Arial" w:cs="Arial" w:hint="eastAsia"/>
                          <w:color w:val="57585A"/>
                          <w:sz w:val="24"/>
                          <w:szCs w:val="24"/>
                          <w:lang w:eastAsia="zh-CN"/>
                        </w:rPr>
                        <w:t>防护等级达到</w:t>
                      </w:r>
                      <w:r w:rsidRPr="00E74EFF">
                        <w:rPr>
                          <w:rFonts w:ascii="Arial" w:hAnsi="Arial" w:cs="Arial" w:hint="eastAsia"/>
                          <w:color w:val="57585A"/>
                          <w:sz w:val="24"/>
                          <w:szCs w:val="24"/>
                          <w:lang w:eastAsia="zh-CN"/>
                        </w:rPr>
                        <w:t>IP66</w:t>
                      </w:r>
                    </w:p>
                    <w:p w14:paraId="130D1D18" w14:textId="77777777" w:rsidR="004C148C" w:rsidRPr="0062754F" w:rsidRDefault="004C148C" w:rsidP="008702FE">
                      <w:pPr>
                        <w:rPr>
                          <w:rFonts w:ascii="Arial" w:hAnsi="Arial" w:cs="Arial"/>
                          <w:b/>
                          <w:color w:val="548DD4" w:themeColor="text2" w:themeTint="99"/>
                          <w:sz w:val="28"/>
                          <w:szCs w:val="36"/>
                          <w:lang w:eastAsia="zh-CN"/>
                        </w:rPr>
                      </w:pPr>
                      <w:r w:rsidRPr="0062754F">
                        <w:rPr>
                          <w:rFonts w:ascii="Arial" w:hAnsi="Arial" w:cs="Arial" w:hint="eastAsia"/>
                          <w:b/>
                          <w:color w:val="548DD4" w:themeColor="text2" w:themeTint="99"/>
                          <w:sz w:val="28"/>
                          <w:szCs w:val="36"/>
                          <w:lang w:eastAsia="zh-CN"/>
                        </w:rPr>
                        <w:t>应用场景</w:t>
                      </w:r>
                    </w:p>
                    <w:p w14:paraId="7921DF15" w14:textId="77777777" w:rsidR="004C148C" w:rsidRPr="004C148C" w:rsidRDefault="004C148C" w:rsidP="008702FE">
                      <w:pPr>
                        <w:pStyle w:val="ab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Arial" w:hAnsi="Arial" w:cs="Arial"/>
                          <w:color w:val="57585A"/>
                          <w:sz w:val="24"/>
                          <w:szCs w:val="24"/>
                          <w:lang w:eastAsia="zh-CN"/>
                        </w:rPr>
                      </w:pPr>
                      <w:r w:rsidRPr="004C148C">
                        <w:rPr>
                          <w:rFonts w:ascii="Arial" w:hAnsi="Arial" w:cs="Arial" w:hint="eastAsia"/>
                          <w:color w:val="57585A"/>
                          <w:sz w:val="24"/>
                          <w:szCs w:val="24"/>
                          <w:lang w:eastAsia="zh-CN"/>
                        </w:rPr>
                        <w:t>适用于森林防火、边海防、环保、石油化工等行业及中远距离区域巡查。</w:t>
                      </w:r>
                    </w:p>
                  </w:txbxContent>
                </v:textbox>
              </v:shape>
            </w:pict>
          </mc:Fallback>
        </mc:AlternateContent>
      </w:r>
      <w:r w:rsidR="00263FE4">
        <w:rPr>
          <w:rFonts w:ascii="Arial" w:hAnsi="Arial" w:cs="Arial"/>
          <w:sz w:val="20"/>
          <w:szCs w:val="20"/>
        </w:rPr>
        <w:br w:type="page"/>
      </w:r>
    </w:p>
    <w:p w14:paraId="4CA41F37" w14:textId="77777777" w:rsidR="00F8038B" w:rsidRDefault="00DD7B4B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eastAsiaTheme="majorEastAsia" w:hAnsi="Arial" w:cs="Arial"/>
          <w:i/>
          <w:iCs/>
          <w:noProof/>
          <w:color w:val="000000"/>
          <w:sz w:val="20"/>
          <w:szCs w:val="2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D73C545" wp14:editId="4D63A8E1">
                <wp:simplePos x="0" y="0"/>
                <wp:positionH relativeFrom="column">
                  <wp:posOffset>-18443</wp:posOffset>
                </wp:positionH>
                <wp:positionV relativeFrom="paragraph">
                  <wp:posOffset>214989</wp:posOffset>
                </wp:positionV>
                <wp:extent cx="3347720" cy="8778240"/>
                <wp:effectExtent l="0" t="0" r="5080" b="3810"/>
                <wp:wrapNone/>
                <wp:docPr id="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7720" cy="8778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a"/>
                              <w:tblW w:w="5211" w:type="dxa"/>
                              <w:tbl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  <w:insideH w:val="single" w:sz="4" w:space="0" w:color="D9D9D9" w:themeColor="background1" w:themeShade="D9"/>
                                <w:insideV w:val="single" w:sz="4" w:space="0" w:color="D9D9D9" w:themeColor="background1" w:themeShade="D9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668"/>
                              <w:gridCol w:w="1134"/>
                              <w:gridCol w:w="567"/>
                              <w:gridCol w:w="616"/>
                              <w:gridCol w:w="1226"/>
                            </w:tblGrid>
                            <w:tr w:rsidR="00753F84" w:rsidRPr="000437A8" w14:paraId="65FA9015" w14:textId="77777777" w:rsidTr="009553F8">
                              <w:trPr>
                                <w:trHeight w:val="340"/>
                              </w:trPr>
                              <w:tc>
                                <w:tcPr>
                                  <w:tcW w:w="5211" w:type="dxa"/>
                                  <w:gridSpan w:val="5"/>
                                  <w:shd w:val="clear" w:color="auto" w:fill="548DD4" w:themeFill="text2" w:themeFillTint="99"/>
                                  <w:vAlign w:val="center"/>
                                </w:tcPr>
                                <w:p w14:paraId="526774D9" w14:textId="77777777" w:rsidR="00753F84" w:rsidRPr="000437A8" w:rsidRDefault="006C5884" w:rsidP="00160E74">
                                  <w:pPr>
                                    <w:pStyle w:val="BasicParagraph"/>
                                    <w:spacing w:line="240" w:lineRule="auto"/>
                                    <w:rPr>
                                      <w:rFonts w:ascii="Arial" w:hAnsi="Arial" w:cs="Arial"/>
                                      <w:b/>
                                      <w:sz w:val="15"/>
                                      <w:szCs w:val="16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b/>
                                      <w:color w:val="FFFFFF" w:themeColor="background1"/>
                                      <w:sz w:val="15"/>
                                      <w:szCs w:val="16"/>
                                      <w:lang w:eastAsia="zh-CN"/>
                                    </w:rPr>
                                    <w:t>热像仪</w:t>
                                  </w:r>
                                </w:p>
                              </w:tc>
                            </w:tr>
                            <w:tr w:rsidR="00753F84" w:rsidRPr="000437A8" w14:paraId="1C483D42" w14:textId="77777777" w:rsidTr="009553F8">
                              <w:trPr>
                                <w:trHeight w:val="340"/>
                              </w:trPr>
                              <w:tc>
                                <w:tcPr>
                                  <w:tcW w:w="1668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58765B01" w14:textId="77777777" w:rsidR="00B24767" w:rsidRPr="000437A8" w:rsidRDefault="00D67765" w:rsidP="00B24767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bookmarkStart w:id="0" w:name="OLE_LINK1"/>
                                  <w:bookmarkStart w:id="1" w:name="OLE_LINK2"/>
                                  <w:bookmarkStart w:id="2" w:name="_Hlk416805938"/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探测器类型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gridSpan w:val="4"/>
                                  <w:vAlign w:val="center"/>
                                </w:tcPr>
                                <w:p w14:paraId="4F8E2C59" w14:textId="77777777" w:rsidR="00B24767" w:rsidRPr="000437A8" w:rsidRDefault="00D67765" w:rsidP="00B24767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非制冷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红外焦平面感应器</w:t>
                                  </w:r>
                                </w:p>
                              </w:tc>
                            </w:tr>
                            <w:tr w:rsidR="00D67765" w:rsidRPr="000437A8" w14:paraId="2E53E6B1" w14:textId="77777777" w:rsidTr="009553F8">
                              <w:trPr>
                                <w:trHeight w:val="340"/>
                              </w:trPr>
                              <w:tc>
                                <w:tcPr>
                                  <w:tcW w:w="1668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1A62C82C" w14:textId="77777777" w:rsidR="00D67765" w:rsidRPr="000437A8" w:rsidRDefault="00D67765" w:rsidP="00B24767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材料类型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gridSpan w:val="4"/>
                                  <w:vAlign w:val="center"/>
                                </w:tcPr>
                                <w:p w14:paraId="5AA6067E" w14:textId="77777777" w:rsidR="00D67765" w:rsidRPr="000437A8" w:rsidRDefault="00D67765" w:rsidP="00B24767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氧化钒</w:t>
                                  </w:r>
                                </w:p>
                              </w:tc>
                            </w:tr>
                            <w:tr w:rsidR="00753F84" w:rsidRPr="000437A8" w14:paraId="341A3BC2" w14:textId="77777777" w:rsidTr="009553F8">
                              <w:trPr>
                                <w:trHeight w:val="340"/>
                              </w:trPr>
                              <w:tc>
                                <w:tcPr>
                                  <w:tcW w:w="1668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63C5E2C0" w14:textId="77777777" w:rsidR="00B24767" w:rsidRPr="000437A8" w:rsidRDefault="00D67765" w:rsidP="00B24767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原始像素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gridSpan w:val="4"/>
                                  <w:vAlign w:val="center"/>
                                </w:tcPr>
                                <w:p w14:paraId="3998C069" w14:textId="77777777" w:rsidR="00B24767" w:rsidRPr="000437A8" w:rsidRDefault="001804DA" w:rsidP="00B24767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1804DA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640(H) ×512(V)</w:t>
                                  </w:r>
                                </w:p>
                              </w:tc>
                            </w:tr>
                            <w:tr w:rsidR="0019733F" w:rsidRPr="000437A8" w14:paraId="1A3C22A2" w14:textId="77777777" w:rsidTr="009553F8">
                              <w:trPr>
                                <w:trHeight w:val="340"/>
                              </w:trPr>
                              <w:tc>
                                <w:tcPr>
                                  <w:tcW w:w="1668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6D73637B" w14:textId="77777777" w:rsidR="0019733F" w:rsidRPr="000437A8" w:rsidRDefault="0019733F" w:rsidP="0019733F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视频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分辨率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gridSpan w:val="4"/>
                                  <w:vAlign w:val="center"/>
                                </w:tcPr>
                                <w:p w14:paraId="7EBC55FF" w14:textId="77777777" w:rsidR="0019733F" w:rsidRPr="000437A8" w:rsidRDefault="0019733F" w:rsidP="0019733F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704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 xml:space="preserve">(H) </w:t>
                                  </w: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×</w:t>
                                  </w: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576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(V)</w:t>
                                  </w:r>
                                </w:p>
                              </w:tc>
                            </w:tr>
                            <w:tr w:rsidR="00753F84" w:rsidRPr="000437A8" w14:paraId="4F6231E3" w14:textId="77777777" w:rsidTr="009553F8">
                              <w:trPr>
                                <w:trHeight w:val="340"/>
                              </w:trPr>
                              <w:tc>
                                <w:tcPr>
                                  <w:tcW w:w="1668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1009523C" w14:textId="77777777" w:rsidR="00B24767" w:rsidRPr="000437A8" w:rsidRDefault="00E9607B" w:rsidP="00B24767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像元间距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gridSpan w:val="4"/>
                                  <w:vAlign w:val="center"/>
                                </w:tcPr>
                                <w:p w14:paraId="50A46FCF" w14:textId="77777777" w:rsidR="00B24767" w:rsidRPr="000437A8" w:rsidRDefault="00B24767" w:rsidP="00B24767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17</w:t>
                                  </w:r>
                                  <w:r w:rsidR="00CD63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μ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753F84" w:rsidRPr="000437A8" w14:paraId="49D56564" w14:textId="77777777" w:rsidTr="009553F8">
                              <w:trPr>
                                <w:trHeight w:val="340"/>
                              </w:trPr>
                              <w:tc>
                                <w:tcPr>
                                  <w:tcW w:w="1668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520BB91" w14:textId="77777777" w:rsidR="00B24767" w:rsidRPr="000437A8" w:rsidRDefault="00E9607B" w:rsidP="00E9607B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热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灵敏</w:t>
                                  </w: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度</w:t>
                                  </w:r>
                                  <w:r w:rsidR="00B24767"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 xml:space="preserve"> (NETD) 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gridSpan w:val="4"/>
                                  <w:vAlign w:val="center"/>
                                </w:tcPr>
                                <w:p w14:paraId="53C864F1" w14:textId="77777777" w:rsidR="00B24767" w:rsidRPr="000437A8" w:rsidRDefault="00000000" w:rsidP="00B24767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hyperlink r:id="rId11" w:history="1">
                                    <w:r w:rsidR="00B24767" w:rsidRPr="000437A8">
                                      <w:rPr>
                                        <w:rFonts w:ascii="Arial" w:hAnsi="Arial" w:cs="Arial" w:hint="eastAsia"/>
                                        <w:sz w:val="15"/>
                                        <w:szCs w:val="14"/>
                                        <w:lang w:eastAsia="zh-CN"/>
                                      </w:rPr>
                                      <w:t>4</w:t>
                                    </w:r>
                                    <w:r w:rsidR="00B24767" w:rsidRPr="000437A8">
                                      <w:rPr>
                                        <w:rFonts w:ascii="Arial" w:hAnsi="Arial" w:cs="Arial"/>
                                        <w:sz w:val="15"/>
                                        <w:szCs w:val="14"/>
                                        <w:lang w:eastAsia="zh-CN"/>
                                      </w:rPr>
                                      <w:t>0mK @F1.0</w:t>
                                    </w:r>
                                  </w:hyperlink>
                                  <w:r w:rsidR="00B24767"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, 300K</w:t>
                                  </w:r>
                                </w:p>
                              </w:tc>
                            </w:tr>
                            <w:tr w:rsidR="00753F84" w:rsidRPr="000437A8" w14:paraId="361A8AEA" w14:textId="77777777" w:rsidTr="009553F8">
                              <w:trPr>
                                <w:trHeight w:val="340"/>
                              </w:trPr>
                              <w:tc>
                                <w:tcPr>
                                  <w:tcW w:w="1668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1A9F8020" w14:textId="77777777" w:rsidR="00B24767" w:rsidRPr="000437A8" w:rsidRDefault="00E9607B" w:rsidP="00B24767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响应波段</w:t>
                                  </w:r>
                                  <w:r w:rsidR="00B24767"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gridSpan w:val="4"/>
                                  <w:vAlign w:val="center"/>
                                </w:tcPr>
                                <w:p w14:paraId="74031A72" w14:textId="77777777" w:rsidR="00B24767" w:rsidRPr="000437A8" w:rsidRDefault="00B24767" w:rsidP="00B24767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8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~14</w:t>
                                  </w:r>
                                  <w:r w:rsidR="00CD63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μ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753F84" w:rsidRPr="000437A8" w14:paraId="4D43847F" w14:textId="77777777" w:rsidTr="009553F8">
                              <w:trPr>
                                <w:trHeight w:val="340"/>
                              </w:trPr>
                              <w:tc>
                                <w:tcPr>
                                  <w:tcW w:w="1668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3500475" w14:textId="77777777" w:rsidR="00B24767" w:rsidRPr="000437A8" w:rsidRDefault="00FC495F" w:rsidP="00B24767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帧频输出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gridSpan w:val="4"/>
                                  <w:vAlign w:val="center"/>
                                </w:tcPr>
                                <w:p w14:paraId="1FC7C0FE" w14:textId="77777777" w:rsidR="00B24767" w:rsidRPr="000437A8" w:rsidRDefault="00FC495F" w:rsidP="00B24767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50/60Hz</w:t>
                                  </w:r>
                                </w:p>
                              </w:tc>
                            </w:tr>
                            <w:tr w:rsidR="00753F84" w:rsidRPr="000437A8" w14:paraId="331BE188" w14:textId="77777777" w:rsidTr="009553F8">
                              <w:trPr>
                                <w:trHeight w:val="340"/>
                              </w:trPr>
                              <w:tc>
                                <w:tcPr>
                                  <w:tcW w:w="5211" w:type="dxa"/>
                                  <w:gridSpan w:val="5"/>
                                  <w:shd w:val="clear" w:color="auto" w:fill="548DD4" w:themeFill="text2" w:themeFillTint="99"/>
                                  <w:vAlign w:val="center"/>
                                </w:tcPr>
                                <w:p w14:paraId="323EED21" w14:textId="77777777" w:rsidR="00753F84" w:rsidRPr="000437A8" w:rsidRDefault="006C5884" w:rsidP="00B24767">
                                  <w:pPr>
                                    <w:pStyle w:val="BasicParagraph"/>
                                    <w:spacing w:line="240" w:lineRule="auto"/>
                                    <w:rPr>
                                      <w:rFonts w:ascii="Arial" w:hAnsi="Arial" w:cs="Arial"/>
                                      <w:b/>
                                      <w:color w:val="auto"/>
                                      <w:sz w:val="15"/>
                                      <w:szCs w:val="16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b/>
                                      <w:color w:val="FFFFFF" w:themeColor="background1"/>
                                      <w:sz w:val="15"/>
                                      <w:szCs w:val="16"/>
                                      <w:lang w:eastAsia="zh-CN"/>
                                    </w:rPr>
                                    <w:t>热像仪</w:t>
                                  </w:r>
                                  <w:r w:rsidR="00557B2F">
                                    <w:rPr>
                                      <w:rFonts w:ascii="Arial" w:hAnsi="Arial" w:cs="Arial" w:hint="eastAsia"/>
                                      <w:b/>
                                      <w:color w:val="FFFFFF" w:themeColor="background1"/>
                                      <w:sz w:val="15"/>
                                      <w:szCs w:val="16"/>
                                      <w:lang w:eastAsia="zh-CN"/>
                                    </w:rPr>
                                    <w:t>镜头</w:t>
                                  </w:r>
                                </w:p>
                              </w:tc>
                            </w:tr>
                            <w:tr w:rsidR="00E54865" w:rsidRPr="000437A8" w14:paraId="1A1C8AD2" w14:textId="77777777" w:rsidTr="009553F8">
                              <w:trPr>
                                <w:trHeight w:val="340"/>
                              </w:trPr>
                              <w:tc>
                                <w:tcPr>
                                  <w:tcW w:w="1668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4FA7F061" w14:textId="77777777" w:rsidR="00B24767" w:rsidRPr="000437A8" w:rsidRDefault="00477C4B" w:rsidP="00B24767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镜头类型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gridSpan w:val="4"/>
                                  <w:vAlign w:val="center"/>
                                </w:tcPr>
                                <w:p w14:paraId="78BD8822" w14:textId="77777777" w:rsidR="00B24767" w:rsidRPr="000437A8" w:rsidRDefault="00477C4B" w:rsidP="00B24767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固定焦距</w:t>
                                  </w:r>
                                </w:p>
                              </w:tc>
                            </w:tr>
                            <w:tr w:rsidR="00E54865" w:rsidRPr="000437A8" w14:paraId="7E0B9A26" w14:textId="77777777" w:rsidTr="009553F8">
                              <w:trPr>
                                <w:trHeight w:val="340"/>
                              </w:trPr>
                              <w:tc>
                                <w:tcPr>
                                  <w:tcW w:w="1668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5406678A" w14:textId="77777777" w:rsidR="00B24767" w:rsidRPr="000437A8" w:rsidRDefault="00477C4B" w:rsidP="00B24767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聚焦方式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gridSpan w:val="4"/>
                                  <w:vAlign w:val="center"/>
                                </w:tcPr>
                                <w:p w14:paraId="14BEFD64" w14:textId="77777777" w:rsidR="00B24767" w:rsidRPr="000437A8" w:rsidRDefault="00477C4B" w:rsidP="000437A8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电动聚焦</w:t>
                                  </w:r>
                                </w:p>
                              </w:tc>
                            </w:tr>
                            <w:bookmarkEnd w:id="0"/>
                            <w:bookmarkEnd w:id="1"/>
                            <w:bookmarkEnd w:id="2"/>
                            <w:tr w:rsidR="00020168" w:rsidRPr="000437A8" w14:paraId="7A561584" w14:textId="77777777" w:rsidTr="009553F8">
                              <w:trPr>
                                <w:trHeight w:val="340"/>
                              </w:trPr>
                              <w:tc>
                                <w:tcPr>
                                  <w:tcW w:w="1668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1E25A62F" w14:textId="77777777" w:rsidR="00020168" w:rsidRPr="000437A8" w:rsidRDefault="00477C4B" w:rsidP="00F65528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焦距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vAlign w:val="center"/>
                                </w:tcPr>
                                <w:p w14:paraId="25650EA6" w14:textId="77777777" w:rsidR="00020168" w:rsidRPr="000437A8" w:rsidRDefault="00020168" w:rsidP="00F65528">
                                  <w:pPr>
                                    <w:pStyle w:val="BasicParagraph"/>
                                    <w:spacing w:line="240" w:lineRule="auto"/>
                                    <w:rPr>
                                      <w:rFonts w:ascii="Arial" w:hAnsi="Arial" w:cs="Arial"/>
                                      <w:color w:val="auto"/>
                                      <w:sz w:val="15"/>
                                      <w:szCs w:val="14"/>
                                      <w:lang w:val="en-US"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75mm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gridSpan w:val="2"/>
                                  <w:vAlign w:val="center"/>
                                </w:tcPr>
                                <w:p w14:paraId="30EFCB46" w14:textId="77777777" w:rsidR="00020168" w:rsidRPr="000437A8" w:rsidRDefault="00020168" w:rsidP="00F65528">
                                  <w:pPr>
                                    <w:pStyle w:val="BasicParagraph"/>
                                    <w:spacing w:line="240" w:lineRule="auto"/>
                                    <w:rPr>
                                      <w:rFonts w:ascii="Arial" w:hAnsi="Arial" w:cs="Arial"/>
                                      <w:color w:val="auto"/>
                                      <w:sz w:val="15"/>
                                      <w:szCs w:val="14"/>
                                      <w:lang w:val="en-US"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color w:val="auto"/>
                                      <w:sz w:val="15"/>
                                      <w:szCs w:val="14"/>
                                      <w:lang w:val="en-US" w:eastAsia="zh-CN"/>
                                    </w:rPr>
                                    <w:t>100mm</w:t>
                                  </w:r>
                                </w:p>
                              </w:tc>
                            </w:tr>
                            <w:tr w:rsidR="00020168" w:rsidRPr="000437A8" w14:paraId="4469D657" w14:textId="77777777" w:rsidTr="009553F8">
                              <w:trPr>
                                <w:trHeight w:val="340"/>
                              </w:trPr>
                              <w:tc>
                                <w:tcPr>
                                  <w:tcW w:w="1668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53846808" w14:textId="77777777" w:rsidR="00020168" w:rsidRPr="000437A8" w:rsidRDefault="00477C4B" w:rsidP="00F65528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F</w:t>
                                  </w: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值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vAlign w:val="center"/>
                                </w:tcPr>
                                <w:p w14:paraId="1997D725" w14:textId="77777777" w:rsidR="00020168" w:rsidRPr="000437A8" w:rsidRDefault="00020168" w:rsidP="00F65528">
                                  <w:pPr>
                                    <w:pStyle w:val="BasicParagraph"/>
                                    <w:spacing w:line="240" w:lineRule="auto"/>
                                    <w:rPr>
                                      <w:rFonts w:ascii="Arial" w:hAnsi="Arial" w:cs="Arial"/>
                                      <w:color w:val="auto"/>
                                      <w:sz w:val="15"/>
                                      <w:szCs w:val="14"/>
                                      <w:lang w:val="en-US"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F1.0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gridSpan w:val="2"/>
                                  <w:vAlign w:val="center"/>
                                </w:tcPr>
                                <w:p w14:paraId="712570EB" w14:textId="77777777" w:rsidR="00020168" w:rsidRPr="000437A8" w:rsidRDefault="00020168" w:rsidP="00F65528">
                                  <w:pPr>
                                    <w:pStyle w:val="BasicParagraph"/>
                                    <w:spacing w:line="240" w:lineRule="auto"/>
                                    <w:rPr>
                                      <w:rFonts w:ascii="Arial" w:hAnsi="Arial" w:cs="Arial"/>
                                      <w:color w:val="auto"/>
                                      <w:sz w:val="15"/>
                                      <w:szCs w:val="14"/>
                                      <w:lang w:val="en-US"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color w:val="auto"/>
                                      <w:sz w:val="15"/>
                                      <w:szCs w:val="14"/>
                                      <w:lang w:val="en-US" w:eastAsia="zh-CN"/>
                                    </w:rPr>
                                    <w:t>F1.0</w:t>
                                  </w:r>
                                </w:p>
                              </w:tc>
                            </w:tr>
                            <w:tr w:rsidR="00020168" w:rsidRPr="000437A8" w14:paraId="29A1540C" w14:textId="77777777" w:rsidTr="009553F8">
                              <w:trPr>
                                <w:trHeight w:val="340"/>
                              </w:trPr>
                              <w:tc>
                                <w:tcPr>
                                  <w:tcW w:w="1668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B50A1E5" w14:textId="77777777" w:rsidR="00020168" w:rsidRPr="000437A8" w:rsidRDefault="00477C4B" w:rsidP="00F65528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视场角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vAlign w:val="center"/>
                                </w:tcPr>
                                <w:p w14:paraId="4F5FA34F" w14:textId="77777777" w:rsidR="00020168" w:rsidRPr="000437A8" w:rsidRDefault="008A6769" w:rsidP="001804DA">
                                  <w:pPr>
                                    <w:pStyle w:val="BasicParagraph"/>
                                    <w:spacing w:line="240" w:lineRule="auto"/>
                                    <w:ind w:rightChars="-50" w:right="-110"/>
                                    <w:rPr>
                                      <w:rFonts w:ascii="Arial" w:hAnsi="Arial" w:cs="Arial"/>
                                      <w:color w:val="auto"/>
                                      <w:sz w:val="15"/>
                                      <w:szCs w:val="1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auto"/>
                                      <w:sz w:val="15"/>
                                      <w:szCs w:val="14"/>
                                      <w:lang w:val="en-US" w:eastAsia="zh-CN"/>
                                    </w:rPr>
                                    <w:t>H</w:t>
                                  </w:r>
                                  <w:r w:rsidR="001804DA">
                                    <w:rPr>
                                      <w:rFonts w:ascii="Arial" w:hAnsi="Arial" w:cs="Arial"/>
                                      <w:color w:val="auto"/>
                                      <w:sz w:val="15"/>
                                      <w:szCs w:val="14"/>
                                      <w:lang w:val="en-US" w:eastAsia="zh-CN"/>
                                    </w:rPr>
                                    <w:t>8</w:t>
                                  </w:r>
                                  <w:r w:rsidR="00020168" w:rsidRPr="000437A8">
                                    <w:rPr>
                                      <w:rFonts w:ascii="Arial" w:hAnsi="Arial" w:cs="Arial"/>
                                      <w:color w:val="auto"/>
                                      <w:sz w:val="15"/>
                                      <w:szCs w:val="14"/>
                                      <w:lang w:val="en-US" w:eastAsia="zh-CN"/>
                                    </w:rPr>
                                    <w:t>°</w:t>
                                  </w:r>
                                  <w:r w:rsidR="00C64CD9">
                                    <w:rPr>
                                      <w:rFonts w:ascii="Arial" w:hAnsi="Arial" w:cs="Arial"/>
                                      <w:color w:val="auto"/>
                                      <w:sz w:val="15"/>
                                      <w:szCs w:val="14"/>
                                      <w:lang w:val="en-US" w:eastAsia="zh-CN"/>
                                    </w:rPr>
                                    <w:t xml:space="preserve"> </w:t>
                                  </w:r>
                                  <w:r w:rsidR="00C64CD9" w:rsidRPr="00C64CD9">
                                    <w:rPr>
                                      <w:rFonts w:ascii="Arial" w:hAnsi="Arial" w:cs="Arial"/>
                                      <w:color w:val="auto"/>
                                      <w:sz w:val="15"/>
                                      <w:szCs w:val="14"/>
                                      <w:lang w:val="en-US" w:eastAsia="zh-CN"/>
                                    </w:rPr>
                                    <w:t xml:space="preserve">x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uto"/>
                                      <w:sz w:val="15"/>
                                      <w:szCs w:val="14"/>
                                      <w:lang w:val="en-US" w:eastAsia="zh-CN"/>
                                    </w:rPr>
                                    <w:t>V</w:t>
                                  </w:r>
                                  <w:r w:rsidR="001804DA">
                                    <w:rPr>
                                      <w:rFonts w:ascii="Arial" w:hAnsi="Arial" w:cs="Arial"/>
                                      <w:color w:val="auto"/>
                                      <w:sz w:val="15"/>
                                      <w:szCs w:val="14"/>
                                      <w:lang w:val="en-US" w:eastAsia="zh-CN"/>
                                    </w:rPr>
                                    <w:t>7</w:t>
                                  </w:r>
                                  <w:r w:rsidR="00020168" w:rsidRPr="000437A8">
                                    <w:rPr>
                                      <w:rFonts w:ascii="Arial" w:hAnsi="Arial" w:cs="Arial"/>
                                      <w:color w:val="auto"/>
                                      <w:sz w:val="15"/>
                                      <w:szCs w:val="14"/>
                                      <w:lang w:val="en-US" w:eastAsia="zh-CN"/>
                                    </w:rPr>
                                    <w:t>°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gridSpan w:val="2"/>
                                  <w:vAlign w:val="center"/>
                                </w:tcPr>
                                <w:p w14:paraId="2308F4BA" w14:textId="77777777" w:rsidR="00020168" w:rsidRPr="000437A8" w:rsidRDefault="008A6769" w:rsidP="001804DA">
                                  <w:pPr>
                                    <w:pStyle w:val="BasicParagraph"/>
                                    <w:spacing w:line="240" w:lineRule="auto"/>
                                    <w:ind w:rightChars="-50" w:right="-110"/>
                                    <w:rPr>
                                      <w:rFonts w:ascii="Arial" w:hAnsi="Arial" w:cs="Arial"/>
                                      <w:color w:val="auto"/>
                                      <w:sz w:val="15"/>
                                      <w:szCs w:val="1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auto"/>
                                      <w:sz w:val="15"/>
                                      <w:szCs w:val="14"/>
                                      <w:lang w:val="en-US" w:eastAsia="zh-CN"/>
                                    </w:rPr>
                                    <w:t>H</w:t>
                                  </w:r>
                                  <w:r w:rsidR="001804DA">
                                    <w:rPr>
                                      <w:rFonts w:ascii="Arial" w:hAnsi="Arial" w:cs="Arial"/>
                                      <w:color w:val="auto"/>
                                      <w:sz w:val="15"/>
                                      <w:szCs w:val="14"/>
                                      <w:lang w:val="en-US" w:eastAsia="zh-CN"/>
                                    </w:rPr>
                                    <w:t>6</w:t>
                                  </w:r>
                                  <w:r w:rsidR="00020168" w:rsidRPr="000437A8">
                                    <w:rPr>
                                      <w:rFonts w:ascii="Arial" w:hAnsi="Arial" w:cs="Arial"/>
                                      <w:color w:val="auto"/>
                                      <w:sz w:val="15"/>
                                      <w:szCs w:val="14"/>
                                      <w:lang w:val="en-US" w:eastAsia="zh-CN"/>
                                    </w:rPr>
                                    <w:t>°</w:t>
                                  </w:r>
                                  <w:r w:rsidR="00C64CD9">
                                    <w:rPr>
                                      <w:rFonts w:ascii="Arial" w:hAnsi="Arial" w:cs="Arial"/>
                                      <w:color w:val="auto"/>
                                      <w:sz w:val="15"/>
                                      <w:szCs w:val="14"/>
                                      <w:lang w:val="en-US" w:eastAsia="zh-CN"/>
                                    </w:rPr>
                                    <w:t xml:space="preserve"> </w:t>
                                  </w:r>
                                  <w:r w:rsidR="00C64CD9" w:rsidRPr="00C64CD9">
                                    <w:rPr>
                                      <w:rFonts w:ascii="Arial" w:hAnsi="Arial" w:cs="Arial"/>
                                      <w:color w:val="auto"/>
                                      <w:sz w:val="15"/>
                                      <w:szCs w:val="14"/>
                                      <w:lang w:val="en-US" w:eastAsia="zh-CN"/>
                                    </w:rPr>
                                    <w:t xml:space="preserve">x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uto"/>
                                      <w:sz w:val="15"/>
                                      <w:szCs w:val="14"/>
                                      <w:lang w:val="en-US" w:eastAsia="zh-CN"/>
                                    </w:rPr>
                                    <w:t>V</w:t>
                                  </w:r>
                                  <w:r w:rsidR="001804DA">
                                    <w:rPr>
                                      <w:rFonts w:ascii="Arial" w:hAnsi="Arial" w:cs="Arial"/>
                                      <w:color w:val="auto"/>
                                      <w:sz w:val="15"/>
                                      <w:szCs w:val="14"/>
                                      <w:lang w:val="en-US" w:eastAsia="zh-CN"/>
                                    </w:rPr>
                                    <w:t>5</w:t>
                                  </w:r>
                                  <w:r w:rsidR="00020168" w:rsidRPr="000437A8">
                                    <w:rPr>
                                      <w:rFonts w:ascii="Arial" w:hAnsi="Arial" w:cs="Arial"/>
                                      <w:color w:val="auto"/>
                                      <w:sz w:val="15"/>
                                      <w:szCs w:val="14"/>
                                      <w:lang w:val="en-US" w:eastAsia="zh-CN"/>
                                    </w:rPr>
                                    <w:t>°</w:t>
                                  </w:r>
                                </w:p>
                              </w:tc>
                            </w:tr>
                            <w:tr w:rsidR="00020168" w:rsidRPr="000437A8" w14:paraId="42525177" w14:textId="77777777" w:rsidTr="009553F8">
                              <w:trPr>
                                <w:trHeight w:val="340"/>
                              </w:trPr>
                              <w:tc>
                                <w:tcPr>
                                  <w:tcW w:w="1668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D2206FC" w14:textId="77777777" w:rsidR="00B24A31" w:rsidRPr="000437A8" w:rsidRDefault="00B24A31" w:rsidP="00B24A31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探测距离</w:t>
                                  </w:r>
                                </w:p>
                                <w:p w14:paraId="0D72B4FC" w14:textId="77777777" w:rsidR="00020168" w:rsidRPr="000437A8" w:rsidRDefault="00B24A31" w:rsidP="00B24A31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（人体：</w:t>
                                  </w: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1.8x0.5m</w:t>
                                  </w: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vAlign w:val="center"/>
                                </w:tcPr>
                                <w:p w14:paraId="0495ED4F" w14:textId="77777777" w:rsidR="00020168" w:rsidRPr="000437A8" w:rsidRDefault="00B24A31" w:rsidP="00F65528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探测</w:t>
                                  </w: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2100</w:t>
                                  </w:r>
                                  <w:r w:rsidR="00020168"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m</w:t>
                                  </w:r>
                                </w:p>
                                <w:p w14:paraId="06BDA74D" w14:textId="77777777" w:rsidR="00B24A31" w:rsidRPr="000437A8" w:rsidRDefault="00B24A31" w:rsidP="00F65528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识别</w:t>
                                  </w: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600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m</w:t>
                                  </w:r>
                                </w:p>
                                <w:p w14:paraId="34C7DFE8" w14:textId="77777777" w:rsidR="00B24A31" w:rsidRPr="000437A8" w:rsidRDefault="00B24A31" w:rsidP="00F65528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辨认</w:t>
                                  </w: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300</w:t>
                                  </w:r>
                                  <w:r w:rsidR="00DA597B"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gridSpan w:val="2"/>
                                  <w:vAlign w:val="center"/>
                                </w:tcPr>
                                <w:p w14:paraId="72E5A431" w14:textId="77777777" w:rsidR="00B24A31" w:rsidRPr="000437A8" w:rsidRDefault="00B24A31" w:rsidP="00B24A31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探测</w:t>
                                  </w: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2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8</w:t>
                                  </w: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00m</w:t>
                                  </w:r>
                                </w:p>
                                <w:p w14:paraId="6ED8CEA1" w14:textId="77777777" w:rsidR="00B24A31" w:rsidRPr="000437A8" w:rsidRDefault="00B24A31" w:rsidP="00B24A31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识别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8</w:t>
                                  </w: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00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m</w:t>
                                  </w:r>
                                </w:p>
                                <w:p w14:paraId="0E7BE6CF" w14:textId="77777777" w:rsidR="00020168" w:rsidRPr="000437A8" w:rsidRDefault="00B24A31" w:rsidP="00B24A31">
                                  <w:pPr>
                                    <w:widowControl/>
                                    <w:spacing w:after="0"/>
                                    <w:ind w:rightChars="-50" w:right="-11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辨认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4</w:t>
                                  </w: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00</w:t>
                                  </w:r>
                                  <w:r w:rsidR="00DA597B"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B24A31" w:rsidRPr="000437A8" w14:paraId="2474A40B" w14:textId="77777777" w:rsidTr="009553F8">
                              <w:trPr>
                                <w:trHeight w:val="340"/>
                              </w:trPr>
                              <w:tc>
                                <w:tcPr>
                                  <w:tcW w:w="1668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6B0C19E5" w14:textId="77777777" w:rsidR="00B24A31" w:rsidRPr="000437A8" w:rsidRDefault="00B24A31" w:rsidP="00B24A31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探测距离</w:t>
                                  </w:r>
                                </w:p>
                                <w:p w14:paraId="4A4A53F6" w14:textId="77777777" w:rsidR="00B24A31" w:rsidRPr="000437A8" w:rsidRDefault="00B24A31" w:rsidP="00B24A31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（车辆：</w:t>
                                  </w: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4.0x1.4m</w:t>
                                  </w: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vAlign w:val="center"/>
                                </w:tcPr>
                                <w:p w14:paraId="2083E241" w14:textId="77777777" w:rsidR="00B24A31" w:rsidRPr="000437A8" w:rsidRDefault="00B24A31" w:rsidP="00B24A31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探测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70</w:t>
                                  </w: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00m</w:t>
                                  </w:r>
                                </w:p>
                                <w:p w14:paraId="7E8BA1F0" w14:textId="77777777" w:rsidR="00B24A31" w:rsidRPr="000437A8" w:rsidRDefault="00B24A31" w:rsidP="00B24A31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识别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15</w:t>
                                  </w: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00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m</w:t>
                                  </w:r>
                                </w:p>
                                <w:p w14:paraId="4DD07B95" w14:textId="77777777" w:rsidR="00B24A31" w:rsidRPr="000437A8" w:rsidRDefault="00B24A31" w:rsidP="00B24A31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辨认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75</w:t>
                                  </w: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0</w:t>
                                  </w:r>
                                  <w:r w:rsidR="00DA597B"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gridSpan w:val="2"/>
                                  <w:vAlign w:val="center"/>
                                </w:tcPr>
                                <w:p w14:paraId="5221E5A9" w14:textId="77777777" w:rsidR="00B24A31" w:rsidRPr="000437A8" w:rsidRDefault="00B24A31" w:rsidP="00B24A31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探测</w:t>
                                  </w: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9000m</w:t>
                                  </w:r>
                                </w:p>
                                <w:p w14:paraId="797458C3" w14:textId="77777777" w:rsidR="00B24A31" w:rsidRPr="000437A8" w:rsidRDefault="00B24A31" w:rsidP="00B24A31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识别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20</w:t>
                                  </w: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00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m</w:t>
                                  </w:r>
                                </w:p>
                                <w:p w14:paraId="7F7E1EE8" w14:textId="77777777" w:rsidR="00B24A31" w:rsidRPr="000437A8" w:rsidRDefault="00B24A31" w:rsidP="00B24A31">
                                  <w:pPr>
                                    <w:widowControl/>
                                    <w:spacing w:after="0"/>
                                    <w:ind w:rightChars="-50" w:right="-11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辨认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10</w:t>
                                  </w: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00</w:t>
                                  </w:r>
                                  <w:r w:rsidR="00DA597B"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020168" w:rsidRPr="000437A8" w14:paraId="303916B8" w14:textId="77777777" w:rsidTr="009553F8">
                              <w:trPr>
                                <w:trHeight w:val="340"/>
                              </w:trPr>
                              <w:tc>
                                <w:tcPr>
                                  <w:tcW w:w="1668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9C5F3EB" w14:textId="77777777" w:rsidR="00020168" w:rsidRPr="000437A8" w:rsidRDefault="0057696E" w:rsidP="0057696E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火点探测距离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vAlign w:val="center"/>
                                </w:tcPr>
                                <w:p w14:paraId="2A2B4182" w14:textId="77777777" w:rsidR="00956268" w:rsidRPr="000437A8" w:rsidRDefault="00956268" w:rsidP="00F65528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1m*1m   2200m</w:t>
                                  </w:r>
                                </w:p>
                                <w:p w14:paraId="587CE879" w14:textId="77777777" w:rsidR="00020168" w:rsidRPr="000437A8" w:rsidRDefault="0057696E" w:rsidP="00F65528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2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 xml:space="preserve">m*2m   </w:t>
                                  </w:r>
                                  <w:r w:rsidR="007928B9"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44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00m</w:t>
                                  </w:r>
                                </w:p>
                                <w:p w14:paraId="4AEF5867" w14:textId="77777777" w:rsidR="0057696E" w:rsidRPr="000437A8" w:rsidRDefault="0057696E" w:rsidP="007928B9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 xml:space="preserve">3m*3m   </w:t>
                                  </w:r>
                                  <w:r w:rsidR="007928B9"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66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00m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gridSpan w:val="2"/>
                                  <w:vAlign w:val="center"/>
                                </w:tcPr>
                                <w:p w14:paraId="5B1F3737" w14:textId="5845C731" w:rsidR="00956268" w:rsidRPr="000437A8" w:rsidRDefault="004B28E8" w:rsidP="007928B9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1</w:t>
                                  </w:r>
                                  <w:r w:rsidR="00956268"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m*</w:t>
                                  </w:r>
                                  <w:r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1</w:t>
                                  </w:r>
                                  <w:r w:rsidR="00956268"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m   2900m</w:t>
                                  </w:r>
                                </w:p>
                                <w:p w14:paraId="579623FA" w14:textId="77777777" w:rsidR="007928B9" w:rsidRPr="000437A8" w:rsidRDefault="007928B9" w:rsidP="007928B9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2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m*2m   5800m</w:t>
                                  </w:r>
                                </w:p>
                                <w:p w14:paraId="35EF1659" w14:textId="77777777" w:rsidR="00020168" w:rsidRPr="000437A8" w:rsidRDefault="007928B9" w:rsidP="007928B9">
                                  <w:pPr>
                                    <w:widowControl/>
                                    <w:spacing w:after="0"/>
                                    <w:ind w:rightChars="-50" w:right="-11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3m*3m   8800m</w:t>
                                  </w:r>
                                </w:p>
                              </w:tc>
                            </w:tr>
                            <w:tr w:rsidR="00020168" w:rsidRPr="000437A8" w14:paraId="648CD1A4" w14:textId="77777777" w:rsidTr="009553F8">
                              <w:trPr>
                                <w:trHeight w:val="340"/>
                              </w:trPr>
                              <w:tc>
                                <w:tcPr>
                                  <w:tcW w:w="5211" w:type="dxa"/>
                                  <w:gridSpan w:val="5"/>
                                  <w:shd w:val="clear" w:color="auto" w:fill="548DD4" w:themeFill="text2" w:themeFillTint="99"/>
                                  <w:vAlign w:val="center"/>
                                </w:tcPr>
                                <w:p w14:paraId="19296823" w14:textId="77777777" w:rsidR="00020168" w:rsidRPr="000437A8" w:rsidRDefault="00896F97" w:rsidP="00B24767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6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b/>
                                      <w:color w:val="FFFFFF" w:themeColor="background1"/>
                                      <w:sz w:val="15"/>
                                      <w:szCs w:val="16"/>
                                      <w:lang w:val="en-GB" w:eastAsia="zh-CN"/>
                                    </w:rPr>
                                    <w:t>可见光摄像机</w:t>
                                  </w:r>
                                </w:p>
                              </w:tc>
                            </w:tr>
                            <w:tr w:rsidR="00020168" w:rsidRPr="000437A8" w14:paraId="09143607" w14:textId="77777777" w:rsidTr="009553F8">
                              <w:trPr>
                                <w:trHeight w:val="340"/>
                              </w:trPr>
                              <w:tc>
                                <w:tcPr>
                                  <w:tcW w:w="1668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95372FF" w14:textId="77777777" w:rsidR="00020168" w:rsidRPr="000437A8" w:rsidRDefault="007B19DB" w:rsidP="00A86CBB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传感器</w:t>
                                  </w:r>
                                  <w:r w:rsidR="00020168"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gridSpan w:val="4"/>
                                  <w:vAlign w:val="center"/>
                                </w:tcPr>
                                <w:p w14:paraId="616F621F" w14:textId="77777777" w:rsidR="00020168" w:rsidRPr="000437A8" w:rsidRDefault="00020168" w:rsidP="008E5A6D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1/1.</w:t>
                                  </w:r>
                                  <w:r w:rsidR="008E5A6D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8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" Sony CMOS</w:t>
                                  </w:r>
                                </w:p>
                              </w:tc>
                            </w:tr>
                            <w:tr w:rsidR="00020168" w:rsidRPr="000437A8" w14:paraId="18ACF761" w14:textId="77777777" w:rsidTr="009553F8">
                              <w:trPr>
                                <w:trHeight w:val="340"/>
                              </w:trPr>
                              <w:tc>
                                <w:tcPr>
                                  <w:tcW w:w="1668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67695A32" w14:textId="77777777" w:rsidR="00020168" w:rsidRPr="000437A8" w:rsidRDefault="007B19DB" w:rsidP="00A86CBB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分辨率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gridSpan w:val="4"/>
                                  <w:vAlign w:val="center"/>
                                </w:tcPr>
                                <w:p w14:paraId="4FB61E15" w14:textId="77777777" w:rsidR="00020168" w:rsidRPr="000437A8" w:rsidRDefault="00020168" w:rsidP="00A86CBB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19</w:t>
                                  </w: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20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(H)</w:t>
                                  </w: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×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10</w:t>
                                  </w: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80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(V)</w:t>
                                  </w: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020168" w:rsidRPr="000437A8" w14:paraId="3AFA5768" w14:textId="77777777" w:rsidTr="009553F8">
                              <w:trPr>
                                <w:trHeight w:val="340"/>
                              </w:trPr>
                              <w:tc>
                                <w:tcPr>
                                  <w:tcW w:w="1668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E9AFF5B" w14:textId="77777777" w:rsidR="00020168" w:rsidRPr="000437A8" w:rsidRDefault="007B19DB" w:rsidP="00A86CBB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快门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gridSpan w:val="4"/>
                                  <w:vAlign w:val="center"/>
                                </w:tcPr>
                                <w:p w14:paraId="5B432BF6" w14:textId="77777777" w:rsidR="00020168" w:rsidRPr="000437A8" w:rsidRDefault="00020168" w:rsidP="00A86CBB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1/</w:t>
                                  </w: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5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 xml:space="preserve"> ~ 1/</w:t>
                                  </w: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2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0,000s</w:t>
                                  </w:r>
                                </w:p>
                              </w:tc>
                            </w:tr>
                            <w:tr w:rsidR="00020168" w:rsidRPr="000437A8" w14:paraId="4EDE55E1" w14:textId="77777777" w:rsidTr="009553F8">
                              <w:trPr>
                                <w:trHeight w:val="340"/>
                              </w:trPr>
                              <w:tc>
                                <w:tcPr>
                                  <w:tcW w:w="1668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0F7FEDC" w14:textId="77777777" w:rsidR="00020168" w:rsidRPr="000437A8" w:rsidRDefault="007B19DB" w:rsidP="00A86CBB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最低照度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gridSpan w:val="4"/>
                                  <w:vAlign w:val="center"/>
                                </w:tcPr>
                                <w:p w14:paraId="34F8FBBD" w14:textId="77777777" w:rsidR="00020168" w:rsidRPr="000437A8" w:rsidRDefault="007B19DB" w:rsidP="008E5A6D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彩色</w:t>
                                  </w:r>
                                  <w:r w:rsidR="00020168"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 xml:space="preserve">: 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0.</w:t>
                                  </w:r>
                                  <w:r w:rsidR="00020168"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01Lux</w:t>
                                  </w:r>
                                  <w:r w:rsidR="00020168"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 xml:space="preserve"> (</w:t>
                                  </w:r>
                                  <w:r w:rsidR="00020168"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F1.</w:t>
                                  </w:r>
                                  <w:r w:rsidR="00020168"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2</w:t>
                                  </w:r>
                                  <w:r w:rsidR="00020168"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),</w:t>
                                  </w: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黑白</w:t>
                                  </w:r>
                                  <w:r w:rsidR="00020168"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 xml:space="preserve">: </w:t>
                                  </w:r>
                                  <w:r w:rsidR="00020168"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0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001</w:t>
                                  </w:r>
                                  <w:r w:rsidR="00020168"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Lux</w:t>
                                  </w:r>
                                  <w:r w:rsidR="00D67503"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(</w:t>
                                  </w:r>
                                  <w:r w:rsidR="00D67503"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F1.</w:t>
                                  </w:r>
                                  <w:r w:rsidR="00D67503"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2</w:t>
                                  </w:r>
                                  <w:r w:rsidR="00D67503"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),</w:t>
                                  </w:r>
                                </w:p>
                              </w:tc>
                            </w:tr>
                            <w:tr w:rsidR="00020168" w:rsidRPr="000437A8" w14:paraId="0B2585E5" w14:textId="77777777" w:rsidTr="009553F8">
                              <w:trPr>
                                <w:trHeight w:val="340"/>
                              </w:trPr>
                              <w:tc>
                                <w:tcPr>
                                  <w:tcW w:w="1668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429178DF" w14:textId="77777777" w:rsidR="00020168" w:rsidRPr="000437A8" w:rsidRDefault="00E819BB" w:rsidP="00A86CBB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信噪比</w:t>
                                  </w:r>
                                  <w:r w:rsidR="00020168"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gridSpan w:val="4"/>
                                  <w:vAlign w:val="center"/>
                                </w:tcPr>
                                <w:p w14:paraId="61D6DE93" w14:textId="77777777" w:rsidR="00020168" w:rsidRPr="000437A8" w:rsidRDefault="00020168" w:rsidP="00A86CBB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55dB</w:t>
                                  </w:r>
                                </w:p>
                              </w:tc>
                            </w:tr>
                            <w:tr w:rsidR="00020168" w:rsidRPr="000437A8" w14:paraId="27731086" w14:textId="77777777" w:rsidTr="009553F8">
                              <w:trPr>
                                <w:trHeight w:val="340"/>
                              </w:trPr>
                              <w:tc>
                                <w:tcPr>
                                  <w:tcW w:w="5211" w:type="dxa"/>
                                  <w:gridSpan w:val="5"/>
                                  <w:shd w:val="clear" w:color="auto" w:fill="548DD4" w:themeFill="text2" w:themeFillTint="99"/>
                                  <w:vAlign w:val="center"/>
                                </w:tcPr>
                                <w:p w14:paraId="398E6986" w14:textId="77777777" w:rsidR="00020168" w:rsidRPr="000437A8" w:rsidRDefault="0046331F" w:rsidP="00B24767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5"/>
                                      <w:szCs w:val="16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b/>
                                      <w:color w:val="FFFFFF" w:themeColor="background1"/>
                                      <w:sz w:val="15"/>
                                      <w:szCs w:val="16"/>
                                      <w:lang w:eastAsia="zh-CN"/>
                                    </w:rPr>
                                    <w:t>可见光</w:t>
                                  </w:r>
                                  <w:r w:rsidR="003F1D1B" w:rsidRPr="000437A8">
                                    <w:rPr>
                                      <w:rFonts w:ascii="Arial" w:hAnsi="Arial" w:cs="Arial" w:hint="eastAsia"/>
                                      <w:b/>
                                      <w:color w:val="FFFFFF" w:themeColor="background1"/>
                                      <w:sz w:val="15"/>
                                      <w:szCs w:val="16"/>
                                      <w:lang w:eastAsia="zh-CN"/>
                                    </w:rPr>
                                    <w:t>镜头</w:t>
                                  </w:r>
                                </w:p>
                              </w:tc>
                            </w:tr>
                            <w:tr w:rsidR="003F1D1B" w:rsidRPr="000437A8" w14:paraId="1EA63EE1" w14:textId="77777777" w:rsidTr="006C7D21">
                              <w:trPr>
                                <w:trHeight w:val="340"/>
                              </w:trPr>
                              <w:tc>
                                <w:tcPr>
                                  <w:tcW w:w="1668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44DAC2A" w14:textId="77777777" w:rsidR="003F1D1B" w:rsidRPr="000437A8" w:rsidRDefault="003F1D1B" w:rsidP="00A86CBB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镜头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焦距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2D285AD" w14:textId="77777777" w:rsidR="003F1D1B" w:rsidRPr="006C7D21" w:rsidRDefault="003F1D1B" w:rsidP="00A86CBB">
                                  <w:pPr>
                                    <w:spacing w:after="0"/>
                                    <w:jc w:val="both"/>
                                    <w:rPr>
                                      <w:rFonts w:ascii="Arial" w:hAnsi="Arial" w:cs="Arial"/>
                                      <w:sz w:val="13"/>
                                      <w:szCs w:val="14"/>
                                      <w:lang w:eastAsia="zh-CN"/>
                                    </w:rPr>
                                  </w:pPr>
                                  <w:r w:rsidRPr="006C7D21">
                                    <w:rPr>
                                      <w:rFonts w:ascii="Arial" w:hAnsi="Arial" w:cs="Arial" w:hint="eastAsia"/>
                                      <w:sz w:val="13"/>
                                      <w:szCs w:val="14"/>
                                      <w:lang w:eastAsia="zh-CN"/>
                                    </w:rPr>
                                    <w:t>12.5</w:t>
                                  </w:r>
                                  <w:r w:rsidRPr="006C7D21">
                                    <w:rPr>
                                      <w:rFonts w:ascii="Arial" w:hAnsi="Arial" w:cs="Arial"/>
                                      <w:sz w:val="13"/>
                                      <w:szCs w:val="14"/>
                                      <w:lang w:eastAsia="zh-CN"/>
                                    </w:rPr>
                                    <w:t xml:space="preserve">~ </w:t>
                                  </w:r>
                                  <w:r w:rsidRPr="006C7D21">
                                    <w:rPr>
                                      <w:rFonts w:ascii="Arial" w:hAnsi="Arial" w:cs="Arial" w:hint="eastAsia"/>
                                      <w:sz w:val="13"/>
                                      <w:szCs w:val="14"/>
                                      <w:lang w:eastAsia="zh-CN"/>
                                    </w:rPr>
                                    <w:t>40</w:t>
                                  </w:r>
                                  <w:r w:rsidRPr="006C7D21">
                                    <w:rPr>
                                      <w:rFonts w:ascii="Arial" w:hAnsi="Arial" w:cs="Arial"/>
                                      <w:sz w:val="13"/>
                                      <w:szCs w:val="14"/>
                                      <w:lang w:eastAsia="zh-CN"/>
                                    </w:rPr>
                                    <w:t>0mm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gridSpan w:val="2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14:paraId="515EFD16" w14:textId="77777777" w:rsidR="003F1D1B" w:rsidRPr="006C7D21" w:rsidRDefault="003F1D1B" w:rsidP="003F1D1B">
                                  <w:pPr>
                                    <w:spacing w:after="0"/>
                                    <w:jc w:val="both"/>
                                    <w:rPr>
                                      <w:rFonts w:ascii="Arial" w:hAnsi="Arial" w:cs="Arial"/>
                                      <w:sz w:val="13"/>
                                      <w:szCs w:val="14"/>
                                      <w:lang w:eastAsia="zh-CN"/>
                                    </w:rPr>
                                  </w:pPr>
                                  <w:r w:rsidRPr="006C7D21">
                                    <w:rPr>
                                      <w:rFonts w:ascii="Arial" w:hAnsi="Arial" w:cs="Arial" w:hint="eastAsia"/>
                                      <w:sz w:val="13"/>
                                      <w:szCs w:val="14"/>
                                      <w:lang w:eastAsia="zh-CN"/>
                                    </w:rPr>
                                    <w:t>15.6-500</w:t>
                                  </w:r>
                                  <w:r w:rsidRPr="006C7D21">
                                    <w:rPr>
                                      <w:rFonts w:ascii="Arial" w:hAnsi="Arial" w:cs="Arial"/>
                                      <w:sz w:val="13"/>
                                      <w:szCs w:val="14"/>
                                      <w:lang w:eastAsia="zh-CN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14:paraId="44201A85" w14:textId="77777777" w:rsidR="003F1D1B" w:rsidRPr="006C7D21" w:rsidRDefault="003F1D1B" w:rsidP="003F1D1B">
                                  <w:pPr>
                                    <w:spacing w:after="0"/>
                                    <w:jc w:val="both"/>
                                    <w:rPr>
                                      <w:rFonts w:ascii="Arial" w:hAnsi="Arial" w:cs="Arial"/>
                                      <w:sz w:val="13"/>
                                      <w:szCs w:val="14"/>
                                      <w:lang w:eastAsia="zh-CN"/>
                                    </w:rPr>
                                  </w:pPr>
                                  <w:r w:rsidRPr="006C7D21">
                                    <w:rPr>
                                      <w:rFonts w:ascii="Arial" w:hAnsi="Arial" w:cs="Arial" w:hint="eastAsia"/>
                                      <w:sz w:val="13"/>
                                      <w:szCs w:val="14"/>
                                      <w:lang w:eastAsia="zh-CN"/>
                                    </w:rPr>
                                    <w:t>12.5-750</w:t>
                                  </w:r>
                                  <w:r w:rsidRPr="006C7D21">
                                    <w:rPr>
                                      <w:rFonts w:ascii="Arial" w:hAnsi="Arial" w:cs="Arial"/>
                                      <w:sz w:val="13"/>
                                      <w:szCs w:val="14"/>
                                      <w:lang w:eastAsia="zh-CN"/>
                                    </w:rPr>
                                    <w:t>mm</w:t>
                                  </w:r>
                                </w:p>
                              </w:tc>
                            </w:tr>
                            <w:tr w:rsidR="00382A32" w:rsidRPr="000437A8" w14:paraId="50528316" w14:textId="77777777" w:rsidTr="006C7D21">
                              <w:trPr>
                                <w:trHeight w:val="340"/>
                              </w:trPr>
                              <w:tc>
                                <w:tcPr>
                                  <w:tcW w:w="1668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6AC6FA0E" w14:textId="77777777" w:rsidR="00382A32" w:rsidRPr="000437A8" w:rsidRDefault="009E6722" w:rsidP="00382A32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光圈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E73CD64" w14:textId="77777777" w:rsidR="00382A32" w:rsidRPr="00C3710C" w:rsidRDefault="00382A32" w:rsidP="00382A32">
                                  <w:pPr>
                                    <w:spacing w:after="0"/>
                                    <w:jc w:val="both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C3710C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F</w:t>
                                  </w:r>
                                  <w:r w:rsidRPr="00C3710C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3.1</w:t>
                                  </w:r>
                                  <w:r w:rsidRPr="00C3710C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 xml:space="preserve"> ~ F</w:t>
                                  </w:r>
                                  <w:r w:rsidRPr="00C3710C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gridSpan w:val="2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14:paraId="6B9B5B27" w14:textId="77777777" w:rsidR="00382A32" w:rsidRPr="00C3710C" w:rsidRDefault="00382A32" w:rsidP="00382A32">
                                  <w:pPr>
                                    <w:spacing w:after="0"/>
                                    <w:jc w:val="both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C3710C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F</w:t>
                                  </w:r>
                                  <w:r w:rsidRPr="00C3710C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3.9</w:t>
                                  </w:r>
                                  <w:r w:rsidRPr="00C3710C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 xml:space="preserve"> ~ F</w:t>
                                  </w:r>
                                  <w:r w:rsidRPr="00C3710C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14:paraId="4204E1AD" w14:textId="77777777" w:rsidR="00382A32" w:rsidRPr="00C3710C" w:rsidRDefault="00382A32" w:rsidP="00382A32">
                                  <w:pPr>
                                    <w:spacing w:after="0"/>
                                    <w:jc w:val="both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C3710C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F</w:t>
                                  </w:r>
                                  <w:r w:rsidRPr="00C3710C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3.8</w:t>
                                  </w:r>
                                  <w:r w:rsidRPr="00C3710C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 xml:space="preserve"> ~ F</w:t>
                                  </w:r>
                                  <w:r w:rsidRPr="00C3710C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2823A3" w:rsidRPr="000437A8" w14:paraId="40E307B1" w14:textId="77777777" w:rsidTr="006C7D21">
                              <w:trPr>
                                <w:trHeight w:val="340"/>
                              </w:trPr>
                              <w:tc>
                                <w:tcPr>
                                  <w:tcW w:w="1668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87BC9A6" w14:textId="77777777" w:rsidR="002823A3" w:rsidRPr="000437A8" w:rsidRDefault="002823A3" w:rsidP="002823A3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视场角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FF392F0" w14:textId="77777777" w:rsidR="002823A3" w:rsidRPr="00C3710C" w:rsidRDefault="002823A3" w:rsidP="002823A3">
                                  <w:pPr>
                                    <w:spacing w:after="0"/>
                                    <w:jc w:val="both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C3710C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 xml:space="preserve">H: </w:t>
                                  </w:r>
                                  <w:r w:rsidRPr="00C3710C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33</w:t>
                                  </w:r>
                                  <w:r w:rsidRPr="00C3710C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 xml:space="preserve">° ~ </w:t>
                                  </w:r>
                                  <w:r w:rsidRPr="00C3710C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1.7</w:t>
                                  </w:r>
                                  <w:r w:rsidRPr="00C3710C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°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gridSpan w:val="2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14:paraId="0E58CC6B" w14:textId="77777777" w:rsidR="002823A3" w:rsidRPr="00C3710C" w:rsidRDefault="002823A3" w:rsidP="002823A3">
                                  <w:pPr>
                                    <w:spacing w:after="0"/>
                                    <w:jc w:val="both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C3710C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 xml:space="preserve">H: </w:t>
                                  </w:r>
                                  <w:r w:rsidRPr="00C3710C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2</w:t>
                                  </w:r>
                                  <w:r w:rsidRPr="00C3710C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 xml:space="preserve">7 ~ </w:t>
                                  </w:r>
                                  <w:r w:rsidRPr="00C3710C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0.</w:t>
                                  </w:r>
                                  <w:r w:rsidRPr="00C3710C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14:paraId="7FA6E66E" w14:textId="77777777" w:rsidR="002823A3" w:rsidRPr="00C3710C" w:rsidRDefault="002823A3" w:rsidP="002823A3">
                                  <w:pPr>
                                    <w:spacing w:after="0"/>
                                    <w:jc w:val="both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C3710C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 xml:space="preserve">H: 32° ~ </w:t>
                                  </w:r>
                                  <w:r w:rsidRPr="00C3710C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0.</w:t>
                                  </w:r>
                                  <w:r w:rsidRPr="00C3710C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382A32" w:rsidRPr="000437A8" w14:paraId="75A244B6" w14:textId="77777777" w:rsidTr="006C7D21">
                              <w:trPr>
                                <w:trHeight w:val="340"/>
                              </w:trPr>
                              <w:tc>
                                <w:tcPr>
                                  <w:tcW w:w="1668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60AAE358" w14:textId="77777777" w:rsidR="00382A32" w:rsidRPr="000437A8" w:rsidRDefault="00382A32" w:rsidP="00382A32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光学变倍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6E0A334" w14:textId="77777777" w:rsidR="00382A32" w:rsidRPr="00C3710C" w:rsidRDefault="00382A32" w:rsidP="00382A32">
                                  <w:pPr>
                                    <w:spacing w:after="0"/>
                                    <w:jc w:val="both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C3710C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32</w:t>
                                  </w:r>
                                  <w:r w:rsidRPr="00C3710C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gridSpan w:val="2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14:paraId="42E1BB83" w14:textId="77777777" w:rsidR="00382A32" w:rsidRPr="00C3710C" w:rsidRDefault="00382A32" w:rsidP="00382A32">
                                  <w:pPr>
                                    <w:spacing w:after="0"/>
                                    <w:jc w:val="both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C3710C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32</w:t>
                                  </w:r>
                                  <w:r w:rsidRPr="00C3710C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14:paraId="68E35E37" w14:textId="77777777" w:rsidR="00382A32" w:rsidRPr="00C3710C" w:rsidRDefault="005D706D" w:rsidP="00382A32">
                                  <w:pPr>
                                    <w:spacing w:after="0"/>
                                    <w:jc w:val="both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C3710C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60</w:t>
                                  </w:r>
                                  <w:r w:rsidR="00382A32" w:rsidRPr="00C3710C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3F1D1B" w:rsidRPr="000437A8" w14:paraId="3A507E1C" w14:textId="77777777" w:rsidTr="006C7D21">
                              <w:trPr>
                                <w:trHeight w:val="340"/>
                              </w:trPr>
                              <w:tc>
                                <w:tcPr>
                                  <w:tcW w:w="1668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6D32E70F" w14:textId="77777777" w:rsidR="003F1D1B" w:rsidRPr="000437A8" w:rsidRDefault="005D706D" w:rsidP="00A86CBB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变焦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/</w:t>
                                  </w: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聚焦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4D72ED9" w14:textId="77777777" w:rsidR="003F1D1B" w:rsidRPr="00C3710C" w:rsidRDefault="005D706D" w:rsidP="00A86CBB">
                                  <w:pPr>
                                    <w:spacing w:after="0"/>
                                    <w:jc w:val="both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C3710C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电动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gridSpan w:val="2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14:paraId="5E2D132C" w14:textId="77777777" w:rsidR="003F1D1B" w:rsidRPr="00C3710C" w:rsidRDefault="005D706D" w:rsidP="003F1D1B">
                                  <w:pPr>
                                    <w:spacing w:after="0"/>
                                    <w:jc w:val="both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C3710C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电动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14:paraId="02455EBF" w14:textId="77777777" w:rsidR="003F1D1B" w:rsidRPr="00C3710C" w:rsidRDefault="005D706D" w:rsidP="003F1D1B">
                                  <w:pPr>
                                    <w:spacing w:after="0"/>
                                    <w:jc w:val="both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C3710C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电动</w:t>
                                  </w:r>
                                </w:p>
                              </w:tc>
                            </w:tr>
                            <w:tr w:rsidR="003F1D1B" w:rsidRPr="000437A8" w14:paraId="764E9F4D" w14:textId="77777777" w:rsidTr="006C7D21">
                              <w:trPr>
                                <w:trHeight w:val="340"/>
                              </w:trPr>
                              <w:tc>
                                <w:tcPr>
                                  <w:tcW w:w="1668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D02BEE8" w14:textId="77777777" w:rsidR="003F1D1B" w:rsidRPr="000437A8" w:rsidRDefault="003F1D1B" w:rsidP="00A86CBB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透雾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D62A6BF" w14:textId="77777777" w:rsidR="003F1D1B" w:rsidRPr="00C3710C" w:rsidRDefault="003F1D1B" w:rsidP="00A86CBB">
                                  <w:pPr>
                                    <w:spacing w:after="0"/>
                                    <w:jc w:val="both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C3710C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支持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gridSpan w:val="2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14:paraId="3CA3A668" w14:textId="77777777" w:rsidR="003F1D1B" w:rsidRPr="00C3710C" w:rsidRDefault="003F1D1B" w:rsidP="003F1D1B">
                                  <w:pPr>
                                    <w:spacing w:after="0"/>
                                    <w:jc w:val="both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C3710C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支持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14:paraId="6D33C662" w14:textId="77777777" w:rsidR="003F1D1B" w:rsidRPr="00C3710C" w:rsidRDefault="003F1D1B" w:rsidP="003F1D1B">
                                  <w:pPr>
                                    <w:spacing w:after="0"/>
                                    <w:jc w:val="both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C3710C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支持</w:t>
                                  </w:r>
                                </w:p>
                              </w:tc>
                            </w:tr>
                            <w:tr w:rsidR="00020168" w:rsidRPr="000437A8" w14:paraId="2444AF60" w14:textId="77777777" w:rsidTr="009553F8">
                              <w:trPr>
                                <w:trHeight w:val="340"/>
                              </w:trPr>
                              <w:tc>
                                <w:tcPr>
                                  <w:tcW w:w="5211" w:type="dxa"/>
                                  <w:gridSpan w:val="5"/>
                                  <w:shd w:val="clear" w:color="auto" w:fill="548DD4" w:themeFill="text2" w:themeFillTint="99"/>
                                  <w:vAlign w:val="center"/>
                                </w:tcPr>
                                <w:p w14:paraId="414236FF" w14:textId="77777777" w:rsidR="00020168" w:rsidRPr="000437A8" w:rsidRDefault="00B02816" w:rsidP="00B24767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6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5"/>
                                      <w:szCs w:val="16"/>
                                      <w:lang w:eastAsia="zh-CN"/>
                                    </w:rPr>
                                    <w:t>云台控制</w:t>
                                  </w:r>
                                </w:p>
                              </w:tc>
                            </w:tr>
                            <w:tr w:rsidR="00020168" w:rsidRPr="000437A8" w14:paraId="61F5B67D" w14:textId="77777777" w:rsidTr="009553F8">
                              <w:trPr>
                                <w:trHeight w:val="340"/>
                              </w:trPr>
                              <w:tc>
                                <w:tcPr>
                                  <w:tcW w:w="1668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7A08CE70" w14:textId="77777777" w:rsidR="00020168" w:rsidRPr="000437A8" w:rsidRDefault="00C94057" w:rsidP="00B24767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旋转</w:t>
                                  </w:r>
                                  <w:proofErr w:type="spellStart"/>
                                  <w:r w:rsidR="00537F8F"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</w:rPr>
                                    <w:t>角度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543" w:type="dxa"/>
                                  <w:gridSpan w:val="4"/>
                                  <w:vAlign w:val="center"/>
                                </w:tcPr>
                                <w:p w14:paraId="3EE4935A" w14:textId="77777777" w:rsidR="00020168" w:rsidRPr="000437A8" w:rsidRDefault="00537F8F" w:rsidP="00537F8F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水平</w:t>
                                  </w:r>
                                  <w:r w:rsidR="00020168"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0° ~ 360°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连续旋转，垂直</w:t>
                                  </w:r>
                                  <w:r w:rsidR="00020168"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 xml:space="preserve">: </w:t>
                                  </w:r>
                                  <w:r w:rsidR="00020168"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+40</w:t>
                                  </w:r>
                                  <w:r w:rsidR="00020168"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 xml:space="preserve">° ~ </w:t>
                                  </w:r>
                                  <w:r w:rsidR="00922A4C"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-4</w:t>
                                  </w:r>
                                  <w:r w:rsidR="00020168"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5</w:t>
                                  </w:r>
                                  <w:r w:rsidR="00020168"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°</w:t>
                                  </w:r>
                                </w:p>
                              </w:tc>
                            </w:tr>
                            <w:tr w:rsidR="00020168" w:rsidRPr="000437A8" w14:paraId="29F28438" w14:textId="77777777" w:rsidTr="009553F8">
                              <w:trPr>
                                <w:trHeight w:val="340"/>
                              </w:trPr>
                              <w:tc>
                                <w:tcPr>
                                  <w:tcW w:w="1668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A66CE9A" w14:textId="77777777" w:rsidR="00020168" w:rsidRPr="000437A8" w:rsidRDefault="00C94057" w:rsidP="00B24767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转动速度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gridSpan w:val="4"/>
                                  <w:vAlign w:val="center"/>
                                </w:tcPr>
                                <w:p w14:paraId="4510A0B8" w14:textId="77777777" w:rsidR="00020168" w:rsidRPr="000437A8" w:rsidRDefault="00C94057" w:rsidP="00407E9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水平</w:t>
                                  </w:r>
                                  <w:r w:rsidR="00020168"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</w:rPr>
                                    <w:t>: 0.</w:t>
                                  </w:r>
                                  <w:r w:rsidR="00020168"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0</w:t>
                                  </w:r>
                                  <w:r w:rsidR="00020168"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</w:rPr>
                                    <w:t>1° ~</w:t>
                                  </w:r>
                                  <w:r w:rsidR="00407E9E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3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</w:rPr>
                                    <w:t xml:space="preserve">0° /s; </w:t>
                                  </w: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垂直</w:t>
                                  </w:r>
                                  <w:r w:rsidR="00020168"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</w:rPr>
                                    <w:t>: 0.</w:t>
                                  </w:r>
                                  <w:r w:rsidR="00020168"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0</w:t>
                                  </w:r>
                                  <w:r w:rsidR="00020168"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</w:rPr>
                                    <w:t>1° ~</w:t>
                                  </w:r>
                                  <w:r w:rsidR="00407E9E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15</w:t>
                                  </w:r>
                                  <w:r w:rsidR="00020168"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</w:rPr>
                                    <w:t>° /s</w:t>
                                  </w:r>
                                </w:p>
                              </w:tc>
                            </w:tr>
                            <w:tr w:rsidR="00020168" w:rsidRPr="000437A8" w14:paraId="59604C1B" w14:textId="77777777" w:rsidTr="009553F8">
                              <w:trPr>
                                <w:trHeight w:val="340"/>
                              </w:trPr>
                              <w:tc>
                                <w:tcPr>
                                  <w:tcW w:w="1668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57C715DC" w14:textId="77777777" w:rsidR="00020168" w:rsidRPr="000437A8" w:rsidRDefault="00731067" w:rsidP="00B24767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雨刷</w:t>
                                  </w:r>
                                  <w:r w:rsidR="00CF4AE3"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功能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gridSpan w:val="4"/>
                                  <w:vAlign w:val="center"/>
                                </w:tcPr>
                                <w:p w14:paraId="0B9E77A2" w14:textId="77777777" w:rsidR="00020168" w:rsidRPr="000437A8" w:rsidRDefault="00731067" w:rsidP="00B24767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支持</w:t>
                                  </w:r>
                                </w:p>
                              </w:tc>
                            </w:tr>
                            <w:tr w:rsidR="00CF4AE3" w:rsidRPr="000437A8" w14:paraId="0D9323E3" w14:textId="77777777" w:rsidTr="009553F8">
                              <w:trPr>
                                <w:trHeight w:val="340"/>
                              </w:trPr>
                              <w:tc>
                                <w:tcPr>
                                  <w:tcW w:w="1668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5E5481DF" w14:textId="77777777" w:rsidR="00CF4AE3" w:rsidRPr="000437A8" w:rsidRDefault="00CF4AE3" w:rsidP="00B24767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预置位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gridSpan w:val="4"/>
                                  <w:vAlign w:val="center"/>
                                </w:tcPr>
                                <w:p w14:paraId="6B072E96" w14:textId="77777777" w:rsidR="00CF4AE3" w:rsidRPr="000437A8" w:rsidRDefault="00CF4AE3" w:rsidP="00B24767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400</w:t>
                                  </w: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个</w:t>
                                  </w:r>
                                </w:p>
                              </w:tc>
                            </w:tr>
                          </w:tbl>
                          <w:p w14:paraId="60D46473" w14:textId="77777777" w:rsidR="00F8038B" w:rsidRPr="00B24767" w:rsidRDefault="00F8038B" w:rsidP="00012FC8">
                            <w:pPr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3C545" id="Text Box 5" o:spid="_x0000_s1030" type="#_x0000_t202" style="position:absolute;margin-left:-1.45pt;margin-top:16.95pt;width:263.6pt;height:691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" fillcolor="white [3201]" stroked="f" strokeweight=".5pt">
                <v:textbox>
                  <w:txbxContent>
                    <w:tbl>
                      <w:tblPr>
                        <w:tblStyle w:val="aa"/>
                        <w:tblW w:w="5211" w:type="dxa"/>
                        <w:tblBorders>
                          <w:top w:val="single" w:sz="4" w:space="0" w:color="D9D9D9" w:themeColor="background1" w:themeShade="D9"/>
                          <w:left w:val="single" w:sz="4" w:space="0" w:color="D9D9D9" w:themeColor="background1" w:themeShade="D9"/>
                          <w:bottom w:val="single" w:sz="4" w:space="0" w:color="D9D9D9" w:themeColor="background1" w:themeShade="D9"/>
                          <w:right w:val="single" w:sz="4" w:space="0" w:color="D9D9D9" w:themeColor="background1" w:themeShade="D9"/>
                          <w:insideH w:val="single" w:sz="4" w:space="0" w:color="D9D9D9" w:themeColor="background1" w:themeShade="D9"/>
                          <w:insideV w:val="single" w:sz="4" w:space="0" w:color="D9D9D9" w:themeColor="background1" w:themeShade="D9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668"/>
                        <w:gridCol w:w="1134"/>
                        <w:gridCol w:w="567"/>
                        <w:gridCol w:w="616"/>
                        <w:gridCol w:w="1226"/>
                      </w:tblGrid>
                      <w:tr w:rsidR="00753F84" w:rsidRPr="000437A8" w14:paraId="65FA9015" w14:textId="77777777" w:rsidTr="009553F8">
                        <w:trPr>
                          <w:trHeight w:val="340"/>
                        </w:trPr>
                        <w:tc>
                          <w:tcPr>
                            <w:tcW w:w="5211" w:type="dxa"/>
                            <w:gridSpan w:val="5"/>
                            <w:shd w:val="clear" w:color="auto" w:fill="548DD4" w:themeFill="text2" w:themeFillTint="99"/>
                            <w:vAlign w:val="center"/>
                          </w:tcPr>
                          <w:p w14:paraId="526774D9" w14:textId="77777777" w:rsidR="00753F84" w:rsidRPr="000437A8" w:rsidRDefault="006C5884" w:rsidP="00160E74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15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FFFF" w:themeColor="background1"/>
                                <w:sz w:val="15"/>
                                <w:szCs w:val="16"/>
                                <w:lang w:eastAsia="zh-CN"/>
                              </w:rPr>
                              <w:t>热像仪</w:t>
                            </w:r>
                          </w:p>
                        </w:tc>
                      </w:tr>
                      <w:tr w:rsidR="00753F84" w:rsidRPr="000437A8" w14:paraId="1C483D42" w14:textId="77777777" w:rsidTr="009553F8">
                        <w:trPr>
                          <w:trHeight w:val="340"/>
                        </w:trPr>
                        <w:tc>
                          <w:tcPr>
                            <w:tcW w:w="1668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58765B01" w14:textId="77777777" w:rsidR="00B24767" w:rsidRPr="000437A8" w:rsidRDefault="00D67765" w:rsidP="00B24767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bookmarkStart w:id="3" w:name="OLE_LINK1"/>
                            <w:bookmarkStart w:id="4" w:name="OLE_LINK2"/>
                            <w:bookmarkStart w:id="5" w:name="_Hlk416805938"/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探测器类型</w:t>
                            </w:r>
                          </w:p>
                        </w:tc>
                        <w:tc>
                          <w:tcPr>
                            <w:tcW w:w="3543" w:type="dxa"/>
                            <w:gridSpan w:val="4"/>
                            <w:vAlign w:val="center"/>
                          </w:tcPr>
                          <w:p w14:paraId="4F8E2C59" w14:textId="77777777" w:rsidR="00B24767" w:rsidRPr="000437A8" w:rsidRDefault="00D67765" w:rsidP="00B24767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非制冷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红外焦平面感应器</w:t>
                            </w:r>
                          </w:p>
                        </w:tc>
                      </w:tr>
                      <w:tr w:rsidR="00D67765" w:rsidRPr="000437A8" w14:paraId="2E53E6B1" w14:textId="77777777" w:rsidTr="009553F8">
                        <w:trPr>
                          <w:trHeight w:val="340"/>
                        </w:trPr>
                        <w:tc>
                          <w:tcPr>
                            <w:tcW w:w="1668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1A62C82C" w14:textId="77777777" w:rsidR="00D67765" w:rsidRPr="000437A8" w:rsidRDefault="00D67765" w:rsidP="00B24767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材料类型</w:t>
                            </w:r>
                          </w:p>
                        </w:tc>
                        <w:tc>
                          <w:tcPr>
                            <w:tcW w:w="3543" w:type="dxa"/>
                            <w:gridSpan w:val="4"/>
                            <w:vAlign w:val="center"/>
                          </w:tcPr>
                          <w:p w14:paraId="5AA6067E" w14:textId="77777777" w:rsidR="00D67765" w:rsidRPr="000437A8" w:rsidRDefault="00D67765" w:rsidP="00B24767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氧化钒</w:t>
                            </w:r>
                          </w:p>
                        </w:tc>
                      </w:tr>
                      <w:tr w:rsidR="00753F84" w:rsidRPr="000437A8" w14:paraId="341A3BC2" w14:textId="77777777" w:rsidTr="009553F8">
                        <w:trPr>
                          <w:trHeight w:val="340"/>
                        </w:trPr>
                        <w:tc>
                          <w:tcPr>
                            <w:tcW w:w="1668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63C5E2C0" w14:textId="77777777" w:rsidR="00B24767" w:rsidRPr="000437A8" w:rsidRDefault="00D67765" w:rsidP="00B24767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原始像素</w:t>
                            </w:r>
                          </w:p>
                        </w:tc>
                        <w:tc>
                          <w:tcPr>
                            <w:tcW w:w="3543" w:type="dxa"/>
                            <w:gridSpan w:val="4"/>
                            <w:vAlign w:val="center"/>
                          </w:tcPr>
                          <w:p w14:paraId="3998C069" w14:textId="77777777" w:rsidR="00B24767" w:rsidRPr="000437A8" w:rsidRDefault="001804DA" w:rsidP="00B24767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1804DA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640(H) ×512(V)</w:t>
                            </w:r>
                          </w:p>
                        </w:tc>
                      </w:tr>
                      <w:tr w:rsidR="0019733F" w:rsidRPr="000437A8" w14:paraId="1A3C22A2" w14:textId="77777777" w:rsidTr="009553F8">
                        <w:trPr>
                          <w:trHeight w:val="340"/>
                        </w:trPr>
                        <w:tc>
                          <w:tcPr>
                            <w:tcW w:w="1668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6D73637B" w14:textId="77777777" w:rsidR="0019733F" w:rsidRPr="000437A8" w:rsidRDefault="0019733F" w:rsidP="0019733F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视频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分辨率</w:t>
                            </w:r>
                          </w:p>
                        </w:tc>
                        <w:tc>
                          <w:tcPr>
                            <w:tcW w:w="3543" w:type="dxa"/>
                            <w:gridSpan w:val="4"/>
                            <w:vAlign w:val="center"/>
                          </w:tcPr>
                          <w:p w14:paraId="7EBC55FF" w14:textId="77777777" w:rsidR="0019733F" w:rsidRPr="000437A8" w:rsidRDefault="0019733F" w:rsidP="0019733F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704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 xml:space="preserve">(H) </w:t>
                            </w: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×</w:t>
                            </w: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576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(V)</w:t>
                            </w:r>
                          </w:p>
                        </w:tc>
                      </w:tr>
                      <w:tr w:rsidR="00753F84" w:rsidRPr="000437A8" w14:paraId="4F6231E3" w14:textId="77777777" w:rsidTr="009553F8">
                        <w:trPr>
                          <w:trHeight w:val="340"/>
                        </w:trPr>
                        <w:tc>
                          <w:tcPr>
                            <w:tcW w:w="1668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1009523C" w14:textId="77777777" w:rsidR="00B24767" w:rsidRPr="000437A8" w:rsidRDefault="00E9607B" w:rsidP="00B24767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像元间距</w:t>
                            </w:r>
                          </w:p>
                        </w:tc>
                        <w:tc>
                          <w:tcPr>
                            <w:tcW w:w="3543" w:type="dxa"/>
                            <w:gridSpan w:val="4"/>
                            <w:vAlign w:val="center"/>
                          </w:tcPr>
                          <w:p w14:paraId="50A46FCF" w14:textId="77777777" w:rsidR="00B24767" w:rsidRPr="000437A8" w:rsidRDefault="00B24767" w:rsidP="00B24767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17</w:t>
                            </w:r>
                            <w:r w:rsidR="00CD63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μ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m</w:t>
                            </w:r>
                          </w:p>
                        </w:tc>
                      </w:tr>
                      <w:tr w:rsidR="00753F84" w:rsidRPr="000437A8" w14:paraId="49D56564" w14:textId="77777777" w:rsidTr="009553F8">
                        <w:trPr>
                          <w:trHeight w:val="340"/>
                        </w:trPr>
                        <w:tc>
                          <w:tcPr>
                            <w:tcW w:w="1668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520BB91" w14:textId="77777777" w:rsidR="00B24767" w:rsidRPr="000437A8" w:rsidRDefault="00E9607B" w:rsidP="00E9607B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热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灵敏</w:t>
                            </w: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度</w:t>
                            </w:r>
                            <w:r w:rsidR="00B24767"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 xml:space="preserve"> (NETD) </w:t>
                            </w:r>
                          </w:p>
                        </w:tc>
                        <w:tc>
                          <w:tcPr>
                            <w:tcW w:w="3543" w:type="dxa"/>
                            <w:gridSpan w:val="4"/>
                            <w:vAlign w:val="center"/>
                          </w:tcPr>
                          <w:p w14:paraId="53C864F1" w14:textId="77777777" w:rsidR="00B24767" w:rsidRPr="000437A8" w:rsidRDefault="00000000" w:rsidP="00B24767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hyperlink r:id="rId12" w:history="1">
                              <w:r w:rsidR="00B24767" w:rsidRPr="000437A8">
                                <w:rPr>
                                  <w:rFonts w:ascii="Arial" w:hAnsi="Arial" w:cs="Arial" w:hint="eastAsia"/>
                                  <w:sz w:val="15"/>
                                  <w:szCs w:val="14"/>
                                  <w:lang w:eastAsia="zh-CN"/>
                                </w:rPr>
                                <w:t>4</w:t>
                              </w:r>
                              <w:r w:rsidR="00B24767" w:rsidRPr="000437A8">
                                <w:rPr>
                                  <w:rFonts w:ascii="Arial" w:hAnsi="Arial" w:cs="Arial"/>
                                  <w:sz w:val="15"/>
                                  <w:szCs w:val="14"/>
                                  <w:lang w:eastAsia="zh-CN"/>
                                </w:rPr>
                                <w:t>0mK @F1.0</w:t>
                              </w:r>
                            </w:hyperlink>
                            <w:r w:rsidR="00B24767"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, 300K</w:t>
                            </w:r>
                          </w:p>
                        </w:tc>
                      </w:tr>
                      <w:tr w:rsidR="00753F84" w:rsidRPr="000437A8" w14:paraId="361A8AEA" w14:textId="77777777" w:rsidTr="009553F8">
                        <w:trPr>
                          <w:trHeight w:val="340"/>
                        </w:trPr>
                        <w:tc>
                          <w:tcPr>
                            <w:tcW w:w="1668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1A9F8020" w14:textId="77777777" w:rsidR="00B24767" w:rsidRPr="000437A8" w:rsidRDefault="00E9607B" w:rsidP="00B24767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响应波段</w:t>
                            </w:r>
                            <w:r w:rsidR="00B24767"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543" w:type="dxa"/>
                            <w:gridSpan w:val="4"/>
                            <w:vAlign w:val="center"/>
                          </w:tcPr>
                          <w:p w14:paraId="74031A72" w14:textId="77777777" w:rsidR="00B24767" w:rsidRPr="000437A8" w:rsidRDefault="00B24767" w:rsidP="00B24767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8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~14</w:t>
                            </w:r>
                            <w:r w:rsidR="00CD63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μ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m</w:t>
                            </w:r>
                          </w:p>
                        </w:tc>
                      </w:tr>
                      <w:tr w:rsidR="00753F84" w:rsidRPr="000437A8" w14:paraId="4D43847F" w14:textId="77777777" w:rsidTr="009553F8">
                        <w:trPr>
                          <w:trHeight w:val="340"/>
                        </w:trPr>
                        <w:tc>
                          <w:tcPr>
                            <w:tcW w:w="1668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33500475" w14:textId="77777777" w:rsidR="00B24767" w:rsidRPr="000437A8" w:rsidRDefault="00FC495F" w:rsidP="00B24767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帧频输出</w:t>
                            </w:r>
                          </w:p>
                        </w:tc>
                        <w:tc>
                          <w:tcPr>
                            <w:tcW w:w="3543" w:type="dxa"/>
                            <w:gridSpan w:val="4"/>
                            <w:vAlign w:val="center"/>
                          </w:tcPr>
                          <w:p w14:paraId="1FC7C0FE" w14:textId="77777777" w:rsidR="00B24767" w:rsidRPr="000437A8" w:rsidRDefault="00FC495F" w:rsidP="00B24767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50/60Hz</w:t>
                            </w:r>
                          </w:p>
                        </w:tc>
                      </w:tr>
                      <w:tr w:rsidR="00753F84" w:rsidRPr="000437A8" w14:paraId="331BE188" w14:textId="77777777" w:rsidTr="009553F8">
                        <w:trPr>
                          <w:trHeight w:val="340"/>
                        </w:trPr>
                        <w:tc>
                          <w:tcPr>
                            <w:tcW w:w="5211" w:type="dxa"/>
                            <w:gridSpan w:val="5"/>
                            <w:shd w:val="clear" w:color="auto" w:fill="548DD4" w:themeFill="text2" w:themeFillTint="99"/>
                            <w:vAlign w:val="center"/>
                          </w:tcPr>
                          <w:p w14:paraId="323EED21" w14:textId="77777777" w:rsidR="00753F84" w:rsidRPr="000437A8" w:rsidRDefault="006C5884" w:rsidP="00B24767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auto"/>
                                <w:sz w:val="15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FFFF" w:themeColor="background1"/>
                                <w:sz w:val="15"/>
                                <w:szCs w:val="16"/>
                                <w:lang w:eastAsia="zh-CN"/>
                              </w:rPr>
                              <w:t>热像仪</w:t>
                            </w:r>
                            <w:r w:rsidR="00557B2F">
                              <w:rPr>
                                <w:rFonts w:ascii="Arial" w:hAnsi="Arial" w:cs="Arial" w:hint="eastAsia"/>
                                <w:b/>
                                <w:color w:val="FFFFFF" w:themeColor="background1"/>
                                <w:sz w:val="15"/>
                                <w:szCs w:val="16"/>
                                <w:lang w:eastAsia="zh-CN"/>
                              </w:rPr>
                              <w:t>镜头</w:t>
                            </w:r>
                          </w:p>
                        </w:tc>
                      </w:tr>
                      <w:tr w:rsidR="00E54865" w:rsidRPr="000437A8" w14:paraId="1A1C8AD2" w14:textId="77777777" w:rsidTr="009553F8">
                        <w:trPr>
                          <w:trHeight w:val="340"/>
                        </w:trPr>
                        <w:tc>
                          <w:tcPr>
                            <w:tcW w:w="1668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4FA7F061" w14:textId="77777777" w:rsidR="00B24767" w:rsidRPr="000437A8" w:rsidRDefault="00477C4B" w:rsidP="00B24767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镜头类型</w:t>
                            </w:r>
                          </w:p>
                        </w:tc>
                        <w:tc>
                          <w:tcPr>
                            <w:tcW w:w="3543" w:type="dxa"/>
                            <w:gridSpan w:val="4"/>
                            <w:vAlign w:val="center"/>
                          </w:tcPr>
                          <w:p w14:paraId="78BD8822" w14:textId="77777777" w:rsidR="00B24767" w:rsidRPr="000437A8" w:rsidRDefault="00477C4B" w:rsidP="00B24767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固定焦距</w:t>
                            </w:r>
                          </w:p>
                        </w:tc>
                      </w:tr>
                      <w:tr w:rsidR="00E54865" w:rsidRPr="000437A8" w14:paraId="7E0B9A26" w14:textId="77777777" w:rsidTr="009553F8">
                        <w:trPr>
                          <w:trHeight w:val="340"/>
                        </w:trPr>
                        <w:tc>
                          <w:tcPr>
                            <w:tcW w:w="1668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5406678A" w14:textId="77777777" w:rsidR="00B24767" w:rsidRPr="000437A8" w:rsidRDefault="00477C4B" w:rsidP="00B24767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聚焦方式</w:t>
                            </w:r>
                          </w:p>
                        </w:tc>
                        <w:tc>
                          <w:tcPr>
                            <w:tcW w:w="3543" w:type="dxa"/>
                            <w:gridSpan w:val="4"/>
                            <w:vAlign w:val="center"/>
                          </w:tcPr>
                          <w:p w14:paraId="14BEFD64" w14:textId="77777777" w:rsidR="00B24767" w:rsidRPr="000437A8" w:rsidRDefault="00477C4B" w:rsidP="000437A8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电动聚焦</w:t>
                            </w:r>
                          </w:p>
                        </w:tc>
                      </w:tr>
                      <w:bookmarkEnd w:id="3"/>
                      <w:bookmarkEnd w:id="4"/>
                      <w:bookmarkEnd w:id="5"/>
                      <w:tr w:rsidR="00020168" w:rsidRPr="000437A8" w14:paraId="7A561584" w14:textId="77777777" w:rsidTr="009553F8">
                        <w:trPr>
                          <w:trHeight w:val="340"/>
                        </w:trPr>
                        <w:tc>
                          <w:tcPr>
                            <w:tcW w:w="1668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1E25A62F" w14:textId="77777777" w:rsidR="00020168" w:rsidRPr="000437A8" w:rsidRDefault="00477C4B" w:rsidP="00F65528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焦距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vAlign w:val="center"/>
                          </w:tcPr>
                          <w:p w14:paraId="25650EA6" w14:textId="77777777" w:rsidR="00020168" w:rsidRPr="000437A8" w:rsidRDefault="00020168" w:rsidP="00F65528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color w:val="auto"/>
                                <w:sz w:val="15"/>
                                <w:szCs w:val="14"/>
                                <w:lang w:val="en-US"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75mm</w:t>
                            </w:r>
                          </w:p>
                        </w:tc>
                        <w:tc>
                          <w:tcPr>
                            <w:tcW w:w="1842" w:type="dxa"/>
                            <w:gridSpan w:val="2"/>
                            <w:vAlign w:val="center"/>
                          </w:tcPr>
                          <w:p w14:paraId="30EFCB46" w14:textId="77777777" w:rsidR="00020168" w:rsidRPr="000437A8" w:rsidRDefault="00020168" w:rsidP="00F65528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color w:val="auto"/>
                                <w:sz w:val="15"/>
                                <w:szCs w:val="14"/>
                                <w:lang w:val="en-US"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color w:val="auto"/>
                                <w:sz w:val="15"/>
                                <w:szCs w:val="14"/>
                                <w:lang w:val="en-US" w:eastAsia="zh-CN"/>
                              </w:rPr>
                              <w:t>100mm</w:t>
                            </w:r>
                          </w:p>
                        </w:tc>
                      </w:tr>
                      <w:tr w:rsidR="00020168" w:rsidRPr="000437A8" w14:paraId="4469D657" w14:textId="77777777" w:rsidTr="009553F8">
                        <w:trPr>
                          <w:trHeight w:val="340"/>
                        </w:trPr>
                        <w:tc>
                          <w:tcPr>
                            <w:tcW w:w="1668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53846808" w14:textId="77777777" w:rsidR="00020168" w:rsidRPr="000437A8" w:rsidRDefault="00477C4B" w:rsidP="00F65528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F</w:t>
                            </w: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值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vAlign w:val="center"/>
                          </w:tcPr>
                          <w:p w14:paraId="1997D725" w14:textId="77777777" w:rsidR="00020168" w:rsidRPr="000437A8" w:rsidRDefault="00020168" w:rsidP="00F65528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color w:val="auto"/>
                                <w:sz w:val="15"/>
                                <w:szCs w:val="14"/>
                                <w:lang w:val="en-US"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F1.0</w:t>
                            </w:r>
                          </w:p>
                        </w:tc>
                        <w:tc>
                          <w:tcPr>
                            <w:tcW w:w="1842" w:type="dxa"/>
                            <w:gridSpan w:val="2"/>
                            <w:vAlign w:val="center"/>
                          </w:tcPr>
                          <w:p w14:paraId="712570EB" w14:textId="77777777" w:rsidR="00020168" w:rsidRPr="000437A8" w:rsidRDefault="00020168" w:rsidP="00F65528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color w:val="auto"/>
                                <w:sz w:val="15"/>
                                <w:szCs w:val="14"/>
                                <w:lang w:val="en-US"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color w:val="auto"/>
                                <w:sz w:val="15"/>
                                <w:szCs w:val="14"/>
                                <w:lang w:val="en-US" w:eastAsia="zh-CN"/>
                              </w:rPr>
                              <w:t>F1.0</w:t>
                            </w:r>
                          </w:p>
                        </w:tc>
                      </w:tr>
                      <w:tr w:rsidR="00020168" w:rsidRPr="000437A8" w14:paraId="29A1540C" w14:textId="77777777" w:rsidTr="009553F8">
                        <w:trPr>
                          <w:trHeight w:val="340"/>
                        </w:trPr>
                        <w:tc>
                          <w:tcPr>
                            <w:tcW w:w="1668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2B50A1E5" w14:textId="77777777" w:rsidR="00020168" w:rsidRPr="000437A8" w:rsidRDefault="00477C4B" w:rsidP="00F65528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视场角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vAlign w:val="center"/>
                          </w:tcPr>
                          <w:p w14:paraId="4F5FA34F" w14:textId="77777777" w:rsidR="00020168" w:rsidRPr="000437A8" w:rsidRDefault="008A6769" w:rsidP="001804DA">
                            <w:pPr>
                              <w:pStyle w:val="BasicParagraph"/>
                              <w:spacing w:line="240" w:lineRule="auto"/>
                              <w:ind w:rightChars="-50" w:right="-110"/>
                              <w:rPr>
                                <w:rFonts w:ascii="Arial" w:hAnsi="Arial" w:cs="Arial"/>
                                <w:color w:val="auto"/>
                                <w:sz w:val="15"/>
                                <w:szCs w:val="14"/>
                                <w:lang w:val="en-US" w:eastAsia="zh-C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15"/>
                                <w:szCs w:val="14"/>
                                <w:lang w:val="en-US" w:eastAsia="zh-CN"/>
                              </w:rPr>
                              <w:t>H</w:t>
                            </w:r>
                            <w:r w:rsidR="001804DA">
                              <w:rPr>
                                <w:rFonts w:ascii="Arial" w:hAnsi="Arial" w:cs="Arial"/>
                                <w:color w:val="auto"/>
                                <w:sz w:val="15"/>
                                <w:szCs w:val="14"/>
                                <w:lang w:val="en-US" w:eastAsia="zh-CN"/>
                              </w:rPr>
                              <w:t>8</w:t>
                            </w:r>
                            <w:r w:rsidR="00020168" w:rsidRPr="000437A8">
                              <w:rPr>
                                <w:rFonts w:ascii="Arial" w:hAnsi="Arial" w:cs="Arial"/>
                                <w:color w:val="auto"/>
                                <w:sz w:val="15"/>
                                <w:szCs w:val="14"/>
                                <w:lang w:val="en-US" w:eastAsia="zh-CN"/>
                              </w:rPr>
                              <w:t>°</w:t>
                            </w:r>
                            <w:r w:rsidR="00C64CD9">
                              <w:rPr>
                                <w:rFonts w:ascii="Arial" w:hAnsi="Arial" w:cs="Arial"/>
                                <w:color w:val="auto"/>
                                <w:sz w:val="15"/>
                                <w:szCs w:val="14"/>
                                <w:lang w:val="en-US" w:eastAsia="zh-CN"/>
                              </w:rPr>
                              <w:t xml:space="preserve"> </w:t>
                            </w:r>
                            <w:r w:rsidR="00C64CD9" w:rsidRPr="00C64CD9">
                              <w:rPr>
                                <w:rFonts w:ascii="Arial" w:hAnsi="Arial" w:cs="Arial"/>
                                <w:color w:val="auto"/>
                                <w:sz w:val="15"/>
                                <w:szCs w:val="14"/>
                                <w:lang w:val="en-US" w:eastAsia="zh-CN"/>
                              </w:rPr>
                              <w:t xml:space="preserve">x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15"/>
                                <w:szCs w:val="14"/>
                                <w:lang w:val="en-US" w:eastAsia="zh-CN"/>
                              </w:rPr>
                              <w:t>V</w:t>
                            </w:r>
                            <w:r w:rsidR="001804DA">
                              <w:rPr>
                                <w:rFonts w:ascii="Arial" w:hAnsi="Arial" w:cs="Arial"/>
                                <w:color w:val="auto"/>
                                <w:sz w:val="15"/>
                                <w:szCs w:val="14"/>
                                <w:lang w:val="en-US" w:eastAsia="zh-CN"/>
                              </w:rPr>
                              <w:t>7</w:t>
                            </w:r>
                            <w:r w:rsidR="00020168" w:rsidRPr="000437A8">
                              <w:rPr>
                                <w:rFonts w:ascii="Arial" w:hAnsi="Arial" w:cs="Arial"/>
                                <w:color w:val="auto"/>
                                <w:sz w:val="15"/>
                                <w:szCs w:val="14"/>
                                <w:lang w:val="en-US" w:eastAsia="zh-CN"/>
                              </w:rPr>
                              <w:t>°</w:t>
                            </w:r>
                          </w:p>
                        </w:tc>
                        <w:tc>
                          <w:tcPr>
                            <w:tcW w:w="1842" w:type="dxa"/>
                            <w:gridSpan w:val="2"/>
                            <w:vAlign w:val="center"/>
                          </w:tcPr>
                          <w:p w14:paraId="2308F4BA" w14:textId="77777777" w:rsidR="00020168" w:rsidRPr="000437A8" w:rsidRDefault="008A6769" w:rsidP="001804DA">
                            <w:pPr>
                              <w:pStyle w:val="BasicParagraph"/>
                              <w:spacing w:line="240" w:lineRule="auto"/>
                              <w:ind w:rightChars="-50" w:right="-110"/>
                              <w:rPr>
                                <w:rFonts w:ascii="Arial" w:hAnsi="Arial" w:cs="Arial"/>
                                <w:color w:val="auto"/>
                                <w:sz w:val="15"/>
                                <w:szCs w:val="14"/>
                                <w:lang w:val="en-US" w:eastAsia="zh-C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15"/>
                                <w:szCs w:val="14"/>
                                <w:lang w:val="en-US" w:eastAsia="zh-CN"/>
                              </w:rPr>
                              <w:t>H</w:t>
                            </w:r>
                            <w:r w:rsidR="001804DA">
                              <w:rPr>
                                <w:rFonts w:ascii="Arial" w:hAnsi="Arial" w:cs="Arial"/>
                                <w:color w:val="auto"/>
                                <w:sz w:val="15"/>
                                <w:szCs w:val="14"/>
                                <w:lang w:val="en-US" w:eastAsia="zh-CN"/>
                              </w:rPr>
                              <w:t>6</w:t>
                            </w:r>
                            <w:r w:rsidR="00020168" w:rsidRPr="000437A8">
                              <w:rPr>
                                <w:rFonts w:ascii="Arial" w:hAnsi="Arial" w:cs="Arial"/>
                                <w:color w:val="auto"/>
                                <w:sz w:val="15"/>
                                <w:szCs w:val="14"/>
                                <w:lang w:val="en-US" w:eastAsia="zh-CN"/>
                              </w:rPr>
                              <w:t>°</w:t>
                            </w:r>
                            <w:r w:rsidR="00C64CD9">
                              <w:rPr>
                                <w:rFonts w:ascii="Arial" w:hAnsi="Arial" w:cs="Arial"/>
                                <w:color w:val="auto"/>
                                <w:sz w:val="15"/>
                                <w:szCs w:val="14"/>
                                <w:lang w:val="en-US" w:eastAsia="zh-CN"/>
                              </w:rPr>
                              <w:t xml:space="preserve"> </w:t>
                            </w:r>
                            <w:r w:rsidR="00C64CD9" w:rsidRPr="00C64CD9">
                              <w:rPr>
                                <w:rFonts w:ascii="Arial" w:hAnsi="Arial" w:cs="Arial"/>
                                <w:color w:val="auto"/>
                                <w:sz w:val="15"/>
                                <w:szCs w:val="14"/>
                                <w:lang w:val="en-US" w:eastAsia="zh-CN"/>
                              </w:rPr>
                              <w:t xml:space="preserve">x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15"/>
                                <w:szCs w:val="14"/>
                                <w:lang w:val="en-US" w:eastAsia="zh-CN"/>
                              </w:rPr>
                              <w:t>V</w:t>
                            </w:r>
                            <w:r w:rsidR="001804DA">
                              <w:rPr>
                                <w:rFonts w:ascii="Arial" w:hAnsi="Arial" w:cs="Arial"/>
                                <w:color w:val="auto"/>
                                <w:sz w:val="15"/>
                                <w:szCs w:val="14"/>
                                <w:lang w:val="en-US" w:eastAsia="zh-CN"/>
                              </w:rPr>
                              <w:t>5</w:t>
                            </w:r>
                            <w:r w:rsidR="00020168" w:rsidRPr="000437A8">
                              <w:rPr>
                                <w:rFonts w:ascii="Arial" w:hAnsi="Arial" w:cs="Arial"/>
                                <w:color w:val="auto"/>
                                <w:sz w:val="15"/>
                                <w:szCs w:val="14"/>
                                <w:lang w:val="en-US" w:eastAsia="zh-CN"/>
                              </w:rPr>
                              <w:t>°</w:t>
                            </w:r>
                          </w:p>
                        </w:tc>
                      </w:tr>
                      <w:tr w:rsidR="00020168" w:rsidRPr="000437A8" w14:paraId="42525177" w14:textId="77777777" w:rsidTr="009553F8">
                        <w:trPr>
                          <w:trHeight w:val="340"/>
                        </w:trPr>
                        <w:tc>
                          <w:tcPr>
                            <w:tcW w:w="1668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2D2206FC" w14:textId="77777777" w:rsidR="00B24A31" w:rsidRPr="000437A8" w:rsidRDefault="00B24A31" w:rsidP="00B24A31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探测距离</w:t>
                            </w:r>
                          </w:p>
                          <w:p w14:paraId="0D72B4FC" w14:textId="77777777" w:rsidR="00020168" w:rsidRPr="000437A8" w:rsidRDefault="00B24A31" w:rsidP="00B24A31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（人体：</w:t>
                            </w: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1.8x0.5m</w:t>
                            </w: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vAlign w:val="center"/>
                          </w:tcPr>
                          <w:p w14:paraId="0495ED4F" w14:textId="77777777" w:rsidR="00020168" w:rsidRPr="000437A8" w:rsidRDefault="00B24A31" w:rsidP="00F65528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探测</w:t>
                            </w: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2100</w:t>
                            </w:r>
                            <w:r w:rsidR="00020168"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m</w:t>
                            </w:r>
                          </w:p>
                          <w:p w14:paraId="06BDA74D" w14:textId="77777777" w:rsidR="00B24A31" w:rsidRPr="000437A8" w:rsidRDefault="00B24A31" w:rsidP="00F65528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识别</w:t>
                            </w: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600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m</w:t>
                            </w:r>
                          </w:p>
                          <w:p w14:paraId="34C7DFE8" w14:textId="77777777" w:rsidR="00B24A31" w:rsidRPr="000437A8" w:rsidRDefault="00B24A31" w:rsidP="00F65528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辨认</w:t>
                            </w: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300</w:t>
                            </w:r>
                            <w:r w:rsidR="00DA597B"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842" w:type="dxa"/>
                            <w:gridSpan w:val="2"/>
                            <w:vAlign w:val="center"/>
                          </w:tcPr>
                          <w:p w14:paraId="72E5A431" w14:textId="77777777" w:rsidR="00B24A31" w:rsidRPr="000437A8" w:rsidRDefault="00B24A31" w:rsidP="00B24A31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探测</w:t>
                            </w: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2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8</w:t>
                            </w: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00m</w:t>
                            </w:r>
                          </w:p>
                          <w:p w14:paraId="6ED8CEA1" w14:textId="77777777" w:rsidR="00B24A31" w:rsidRPr="000437A8" w:rsidRDefault="00B24A31" w:rsidP="00B24A31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识别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8</w:t>
                            </w: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00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m</w:t>
                            </w:r>
                          </w:p>
                          <w:p w14:paraId="0E7BE6CF" w14:textId="77777777" w:rsidR="00020168" w:rsidRPr="000437A8" w:rsidRDefault="00B24A31" w:rsidP="00B24A31">
                            <w:pPr>
                              <w:widowControl/>
                              <w:spacing w:after="0"/>
                              <w:ind w:rightChars="-50" w:right="-11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辨认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4</w:t>
                            </w: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00</w:t>
                            </w:r>
                            <w:r w:rsidR="00DA597B"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m</w:t>
                            </w:r>
                          </w:p>
                        </w:tc>
                      </w:tr>
                      <w:tr w:rsidR="00B24A31" w:rsidRPr="000437A8" w14:paraId="2474A40B" w14:textId="77777777" w:rsidTr="009553F8">
                        <w:trPr>
                          <w:trHeight w:val="340"/>
                        </w:trPr>
                        <w:tc>
                          <w:tcPr>
                            <w:tcW w:w="1668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6B0C19E5" w14:textId="77777777" w:rsidR="00B24A31" w:rsidRPr="000437A8" w:rsidRDefault="00B24A31" w:rsidP="00B24A31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探测距离</w:t>
                            </w:r>
                          </w:p>
                          <w:p w14:paraId="4A4A53F6" w14:textId="77777777" w:rsidR="00B24A31" w:rsidRPr="000437A8" w:rsidRDefault="00B24A31" w:rsidP="00B24A31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（车辆：</w:t>
                            </w: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4.0x1.4m</w:t>
                            </w: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vAlign w:val="center"/>
                          </w:tcPr>
                          <w:p w14:paraId="2083E241" w14:textId="77777777" w:rsidR="00B24A31" w:rsidRPr="000437A8" w:rsidRDefault="00B24A31" w:rsidP="00B24A31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探测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70</w:t>
                            </w: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00m</w:t>
                            </w:r>
                          </w:p>
                          <w:p w14:paraId="7E8BA1F0" w14:textId="77777777" w:rsidR="00B24A31" w:rsidRPr="000437A8" w:rsidRDefault="00B24A31" w:rsidP="00B24A31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识别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15</w:t>
                            </w: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00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m</w:t>
                            </w:r>
                          </w:p>
                          <w:p w14:paraId="4DD07B95" w14:textId="77777777" w:rsidR="00B24A31" w:rsidRPr="000437A8" w:rsidRDefault="00B24A31" w:rsidP="00B24A31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辨认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75</w:t>
                            </w: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0</w:t>
                            </w:r>
                            <w:r w:rsidR="00DA597B"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842" w:type="dxa"/>
                            <w:gridSpan w:val="2"/>
                            <w:vAlign w:val="center"/>
                          </w:tcPr>
                          <w:p w14:paraId="5221E5A9" w14:textId="77777777" w:rsidR="00B24A31" w:rsidRPr="000437A8" w:rsidRDefault="00B24A31" w:rsidP="00B24A31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探测</w:t>
                            </w: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9000m</w:t>
                            </w:r>
                          </w:p>
                          <w:p w14:paraId="797458C3" w14:textId="77777777" w:rsidR="00B24A31" w:rsidRPr="000437A8" w:rsidRDefault="00B24A31" w:rsidP="00B24A31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识别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20</w:t>
                            </w: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00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m</w:t>
                            </w:r>
                          </w:p>
                          <w:p w14:paraId="7F7E1EE8" w14:textId="77777777" w:rsidR="00B24A31" w:rsidRPr="000437A8" w:rsidRDefault="00B24A31" w:rsidP="00B24A31">
                            <w:pPr>
                              <w:widowControl/>
                              <w:spacing w:after="0"/>
                              <w:ind w:rightChars="-50" w:right="-11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辨认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10</w:t>
                            </w: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00</w:t>
                            </w:r>
                            <w:r w:rsidR="00DA597B"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m</w:t>
                            </w:r>
                          </w:p>
                        </w:tc>
                      </w:tr>
                      <w:tr w:rsidR="00020168" w:rsidRPr="000437A8" w14:paraId="303916B8" w14:textId="77777777" w:rsidTr="009553F8">
                        <w:trPr>
                          <w:trHeight w:val="340"/>
                        </w:trPr>
                        <w:tc>
                          <w:tcPr>
                            <w:tcW w:w="1668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29C5F3EB" w14:textId="77777777" w:rsidR="00020168" w:rsidRPr="000437A8" w:rsidRDefault="0057696E" w:rsidP="0057696E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火点探测距离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vAlign w:val="center"/>
                          </w:tcPr>
                          <w:p w14:paraId="2A2B4182" w14:textId="77777777" w:rsidR="00956268" w:rsidRPr="000437A8" w:rsidRDefault="00956268" w:rsidP="00F65528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1m*1m   2200m</w:t>
                            </w:r>
                          </w:p>
                          <w:p w14:paraId="587CE879" w14:textId="77777777" w:rsidR="00020168" w:rsidRPr="000437A8" w:rsidRDefault="0057696E" w:rsidP="00F65528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2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 xml:space="preserve">m*2m   </w:t>
                            </w:r>
                            <w:r w:rsidR="007928B9"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44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00m</w:t>
                            </w:r>
                          </w:p>
                          <w:p w14:paraId="4AEF5867" w14:textId="77777777" w:rsidR="0057696E" w:rsidRPr="000437A8" w:rsidRDefault="0057696E" w:rsidP="007928B9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 xml:space="preserve">3m*3m   </w:t>
                            </w:r>
                            <w:r w:rsidR="007928B9"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66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00m</w:t>
                            </w:r>
                          </w:p>
                        </w:tc>
                        <w:tc>
                          <w:tcPr>
                            <w:tcW w:w="1842" w:type="dxa"/>
                            <w:gridSpan w:val="2"/>
                            <w:vAlign w:val="center"/>
                          </w:tcPr>
                          <w:p w14:paraId="5B1F3737" w14:textId="5845C731" w:rsidR="00956268" w:rsidRPr="000437A8" w:rsidRDefault="004B28E8" w:rsidP="007928B9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1</w:t>
                            </w:r>
                            <w:r w:rsidR="00956268"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m*</w:t>
                            </w:r>
                            <w:r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1</w:t>
                            </w:r>
                            <w:r w:rsidR="00956268"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m   2900m</w:t>
                            </w:r>
                          </w:p>
                          <w:p w14:paraId="579623FA" w14:textId="77777777" w:rsidR="007928B9" w:rsidRPr="000437A8" w:rsidRDefault="007928B9" w:rsidP="007928B9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2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m*2m   5800m</w:t>
                            </w:r>
                          </w:p>
                          <w:p w14:paraId="35EF1659" w14:textId="77777777" w:rsidR="00020168" w:rsidRPr="000437A8" w:rsidRDefault="007928B9" w:rsidP="007928B9">
                            <w:pPr>
                              <w:widowControl/>
                              <w:spacing w:after="0"/>
                              <w:ind w:rightChars="-50" w:right="-11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3m*3m   8800m</w:t>
                            </w:r>
                          </w:p>
                        </w:tc>
                      </w:tr>
                      <w:tr w:rsidR="00020168" w:rsidRPr="000437A8" w14:paraId="648CD1A4" w14:textId="77777777" w:rsidTr="009553F8">
                        <w:trPr>
                          <w:trHeight w:val="340"/>
                        </w:trPr>
                        <w:tc>
                          <w:tcPr>
                            <w:tcW w:w="5211" w:type="dxa"/>
                            <w:gridSpan w:val="5"/>
                            <w:shd w:val="clear" w:color="auto" w:fill="548DD4" w:themeFill="text2" w:themeFillTint="99"/>
                            <w:vAlign w:val="center"/>
                          </w:tcPr>
                          <w:p w14:paraId="19296823" w14:textId="77777777" w:rsidR="00020168" w:rsidRPr="000437A8" w:rsidRDefault="00896F97" w:rsidP="00B24767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6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b/>
                                <w:color w:val="FFFFFF" w:themeColor="background1"/>
                                <w:sz w:val="15"/>
                                <w:szCs w:val="16"/>
                                <w:lang w:val="en-GB" w:eastAsia="zh-CN"/>
                              </w:rPr>
                              <w:t>可见光摄像机</w:t>
                            </w:r>
                          </w:p>
                        </w:tc>
                      </w:tr>
                      <w:tr w:rsidR="00020168" w:rsidRPr="000437A8" w14:paraId="09143607" w14:textId="77777777" w:rsidTr="009553F8">
                        <w:trPr>
                          <w:trHeight w:val="340"/>
                        </w:trPr>
                        <w:tc>
                          <w:tcPr>
                            <w:tcW w:w="1668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95372FF" w14:textId="77777777" w:rsidR="00020168" w:rsidRPr="000437A8" w:rsidRDefault="007B19DB" w:rsidP="00A86CBB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传感器</w:t>
                            </w:r>
                            <w:r w:rsidR="00020168"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543" w:type="dxa"/>
                            <w:gridSpan w:val="4"/>
                            <w:vAlign w:val="center"/>
                          </w:tcPr>
                          <w:p w14:paraId="616F621F" w14:textId="77777777" w:rsidR="00020168" w:rsidRPr="000437A8" w:rsidRDefault="00020168" w:rsidP="008E5A6D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1/1.</w:t>
                            </w:r>
                            <w:r w:rsidR="008E5A6D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8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" Sony CMOS</w:t>
                            </w:r>
                          </w:p>
                        </w:tc>
                      </w:tr>
                      <w:tr w:rsidR="00020168" w:rsidRPr="000437A8" w14:paraId="18ACF761" w14:textId="77777777" w:rsidTr="009553F8">
                        <w:trPr>
                          <w:trHeight w:val="340"/>
                        </w:trPr>
                        <w:tc>
                          <w:tcPr>
                            <w:tcW w:w="1668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67695A32" w14:textId="77777777" w:rsidR="00020168" w:rsidRPr="000437A8" w:rsidRDefault="007B19DB" w:rsidP="00A86CBB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分辨率</w:t>
                            </w:r>
                          </w:p>
                        </w:tc>
                        <w:tc>
                          <w:tcPr>
                            <w:tcW w:w="3543" w:type="dxa"/>
                            <w:gridSpan w:val="4"/>
                            <w:vAlign w:val="center"/>
                          </w:tcPr>
                          <w:p w14:paraId="4FB61E15" w14:textId="77777777" w:rsidR="00020168" w:rsidRPr="000437A8" w:rsidRDefault="00020168" w:rsidP="00A86CBB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19</w:t>
                            </w: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20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(H)</w:t>
                            </w: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×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10</w:t>
                            </w: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80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(V)</w:t>
                            </w: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 xml:space="preserve"> </w:t>
                            </w:r>
                          </w:p>
                        </w:tc>
                      </w:tr>
                      <w:tr w:rsidR="00020168" w:rsidRPr="000437A8" w14:paraId="3AFA5768" w14:textId="77777777" w:rsidTr="009553F8">
                        <w:trPr>
                          <w:trHeight w:val="340"/>
                        </w:trPr>
                        <w:tc>
                          <w:tcPr>
                            <w:tcW w:w="1668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3E9AFF5B" w14:textId="77777777" w:rsidR="00020168" w:rsidRPr="000437A8" w:rsidRDefault="007B19DB" w:rsidP="00A86CBB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快门</w:t>
                            </w:r>
                          </w:p>
                        </w:tc>
                        <w:tc>
                          <w:tcPr>
                            <w:tcW w:w="3543" w:type="dxa"/>
                            <w:gridSpan w:val="4"/>
                            <w:vAlign w:val="center"/>
                          </w:tcPr>
                          <w:p w14:paraId="5B432BF6" w14:textId="77777777" w:rsidR="00020168" w:rsidRPr="000437A8" w:rsidRDefault="00020168" w:rsidP="00A86CBB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1/</w:t>
                            </w: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5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 xml:space="preserve"> ~ 1/</w:t>
                            </w: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2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0,000s</w:t>
                            </w:r>
                          </w:p>
                        </w:tc>
                      </w:tr>
                      <w:tr w:rsidR="00020168" w:rsidRPr="000437A8" w14:paraId="4EDE55E1" w14:textId="77777777" w:rsidTr="009553F8">
                        <w:trPr>
                          <w:trHeight w:val="340"/>
                        </w:trPr>
                        <w:tc>
                          <w:tcPr>
                            <w:tcW w:w="1668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30F7FEDC" w14:textId="77777777" w:rsidR="00020168" w:rsidRPr="000437A8" w:rsidRDefault="007B19DB" w:rsidP="00A86CBB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最低照度</w:t>
                            </w:r>
                          </w:p>
                        </w:tc>
                        <w:tc>
                          <w:tcPr>
                            <w:tcW w:w="3543" w:type="dxa"/>
                            <w:gridSpan w:val="4"/>
                            <w:vAlign w:val="center"/>
                          </w:tcPr>
                          <w:p w14:paraId="34F8FBBD" w14:textId="77777777" w:rsidR="00020168" w:rsidRPr="000437A8" w:rsidRDefault="007B19DB" w:rsidP="008E5A6D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彩色</w:t>
                            </w:r>
                            <w:r w:rsidR="00020168"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 xml:space="preserve">: 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0.</w:t>
                            </w:r>
                            <w:r w:rsidR="00020168"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01Lux</w:t>
                            </w:r>
                            <w:r w:rsidR="00020168"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 xml:space="preserve"> (</w:t>
                            </w:r>
                            <w:r w:rsidR="00020168"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F1.</w:t>
                            </w:r>
                            <w:r w:rsidR="00020168"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2</w:t>
                            </w:r>
                            <w:r w:rsidR="00020168"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),</w:t>
                            </w: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黑白</w:t>
                            </w:r>
                            <w:r w:rsidR="00020168"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 xml:space="preserve">: </w:t>
                            </w:r>
                            <w:r w:rsidR="00020168"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0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001</w:t>
                            </w:r>
                            <w:r w:rsidR="00020168"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Lux</w:t>
                            </w:r>
                            <w:r w:rsidR="00D67503"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(</w:t>
                            </w:r>
                            <w:r w:rsidR="00D67503"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F1.</w:t>
                            </w:r>
                            <w:r w:rsidR="00D67503"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2</w:t>
                            </w:r>
                            <w:r w:rsidR="00D67503"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),</w:t>
                            </w:r>
                          </w:p>
                        </w:tc>
                      </w:tr>
                      <w:tr w:rsidR="00020168" w:rsidRPr="000437A8" w14:paraId="0B2585E5" w14:textId="77777777" w:rsidTr="009553F8">
                        <w:trPr>
                          <w:trHeight w:val="340"/>
                        </w:trPr>
                        <w:tc>
                          <w:tcPr>
                            <w:tcW w:w="1668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429178DF" w14:textId="77777777" w:rsidR="00020168" w:rsidRPr="000437A8" w:rsidRDefault="00E819BB" w:rsidP="00A86CBB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信噪比</w:t>
                            </w:r>
                            <w:r w:rsidR="00020168"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543" w:type="dxa"/>
                            <w:gridSpan w:val="4"/>
                            <w:vAlign w:val="center"/>
                          </w:tcPr>
                          <w:p w14:paraId="61D6DE93" w14:textId="77777777" w:rsidR="00020168" w:rsidRPr="000437A8" w:rsidRDefault="00020168" w:rsidP="00A86CBB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55dB</w:t>
                            </w:r>
                          </w:p>
                        </w:tc>
                      </w:tr>
                      <w:tr w:rsidR="00020168" w:rsidRPr="000437A8" w14:paraId="27731086" w14:textId="77777777" w:rsidTr="009553F8">
                        <w:trPr>
                          <w:trHeight w:val="340"/>
                        </w:trPr>
                        <w:tc>
                          <w:tcPr>
                            <w:tcW w:w="5211" w:type="dxa"/>
                            <w:gridSpan w:val="5"/>
                            <w:shd w:val="clear" w:color="auto" w:fill="548DD4" w:themeFill="text2" w:themeFillTint="99"/>
                            <w:vAlign w:val="center"/>
                          </w:tcPr>
                          <w:p w14:paraId="398E6986" w14:textId="77777777" w:rsidR="00020168" w:rsidRPr="000437A8" w:rsidRDefault="0046331F" w:rsidP="00B24767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b/>
                                <w:sz w:val="15"/>
                                <w:szCs w:val="16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b/>
                                <w:color w:val="FFFFFF" w:themeColor="background1"/>
                                <w:sz w:val="15"/>
                                <w:szCs w:val="16"/>
                                <w:lang w:eastAsia="zh-CN"/>
                              </w:rPr>
                              <w:t>可见光</w:t>
                            </w:r>
                            <w:r w:rsidR="003F1D1B" w:rsidRPr="000437A8">
                              <w:rPr>
                                <w:rFonts w:ascii="Arial" w:hAnsi="Arial" w:cs="Arial" w:hint="eastAsia"/>
                                <w:b/>
                                <w:color w:val="FFFFFF" w:themeColor="background1"/>
                                <w:sz w:val="15"/>
                                <w:szCs w:val="16"/>
                                <w:lang w:eastAsia="zh-CN"/>
                              </w:rPr>
                              <w:t>镜头</w:t>
                            </w:r>
                          </w:p>
                        </w:tc>
                      </w:tr>
                      <w:tr w:rsidR="003F1D1B" w:rsidRPr="000437A8" w14:paraId="1EA63EE1" w14:textId="77777777" w:rsidTr="006C7D21">
                        <w:trPr>
                          <w:trHeight w:val="340"/>
                        </w:trPr>
                        <w:tc>
                          <w:tcPr>
                            <w:tcW w:w="1668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44DAC2A" w14:textId="77777777" w:rsidR="003F1D1B" w:rsidRPr="000437A8" w:rsidRDefault="003F1D1B" w:rsidP="00A86CBB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镜头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焦距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32D285AD" w14:textId="77777777" w:rsidR="003F1D1B" w:rsidRPr="006C7D21" w:rsidRDefault="003F1D1B" w:rsidP="00A86CBB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3"/>
                                <w:szCs w:val="14"/>
                                <w:lang w:eastAsia="zh-CN"/>
                              </w:rPr>
                            </w:pPr>
                            <w:r w:rsidRPr="006C7D21">
                              <w:rPr>
                                <w:rFonts w:ascii="Arial" w:hAnsi="Arial" w:cs="Arial" w:hint="eastAsia"/>
                                <w:sz w:val="13"/>
                                <w:szCs w:val="14"/>
                                <w:lang w:eastAsia="zh-CN"/>
                              </w:rPr>
                              <w:t>12.5</w:t>
                            </w:r>
                            <w:r w:rsidRPr="006C7D21">
                              <w:rPr>
                                <w:rFonts w:ascii="Arial" w:hAnsi="Arial" w:cs="Arial"/>
                                <w:sz w:val="13"/>
                                <w:szCs w:val="14"/>
                                <w:lang w:eastAsia="zh-CN"/>
                              </w:rPr>
                              <w:t xml:space="preserve">~ </w:t>
                            </w:r>
                            <w:r w:rsidRPr="006C7D21">
                              <w:rPr>
                                <w:rFonts w:ascii="Arial" w:hAnsi="Arial" w:cs="Arial" w:hint="eastAsia"/>
                                <w:sz w:val="13"/>
                                <w:szCs w:val="14"/>
                                <w:lang w:eastAsia="zh-CN"/>
                              </w:rPr>
                              <w:t>40</w:t>
                            </w:r>
                            <w:r w:rsidRPr="006C7D21">
                              <w:rPr>
                                <w:rFonts w:ascii="Arial" w:hAnsi="Arial" w:cs="Arial"/>
                                <w:sz w:val="13"/>
                                <w:szCs w:val="14"/>
                                <w:lang w:eastAsia="zh-CN"/>
                              </w:rPr>
                              <w:t>0mm</w:t>
                            </w:r>
                          </w:p>
                        </w:tc>
                        <w:tc>
                          <w:tcPr>
                            <w:tcW w:w="1183" w:type="dxa"/>
                            <w:gridSpan w:val="2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14:paraId="515EFD16" w14:textId="77777777" w:rsidR="003F1D1B" w:rsidRPr="006C7D21" w:rsidRDefault="003F1D1B" w:rsidP="003F1D1B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3"/>
                                <w:szCs w:val="14"/>
                                <w:lang w:eastAsia="zh-CN"/>
                              </w:rPr>
                            </w:pPr>
                            <w:r w:rsidRPr="006C7D21">
                              <w:rPr>
                                <w:rFonts w:ascii="Arial" w:hAnsi="Arial" w:cs="Arial" w:hint="eastAsia"/>
                                <w:sz w:val="13"/>
                                <w:szCs w:val="14"/>
                                <w:lang w:eastAsia="zh-CN"/>
                              </w:rPr>
                              <w:t>15.6-500</w:t>
                            </w:r>
                            <w:r w:rsidRPr="006C7D21">
                              <w:rPr>
                                <w:rFonts w:ascii="Arial" w:hAnsi="Arial" w:cs="Arial"/>
                                <w:sz w:val="13"/>
                                <w:szCs w:val="14"/>
                                <w:lang w:eastAsia="zh-CN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14:paraId="44201A85" w14:textId="77777777" w:rsidR="003F1D1B" w:rsidRPr="006C7D21" w:rsidRDefault="003F1D1B" w:rsidP="003F1D1B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3"/>
                                <w:szCs w:val="14"/>
                                <w:lang w:eastAsia="zh-CN"/>
                              </w:rPr>
                            </w:pPr>
                            <w:r w:rsidRPr="006C7D21">
                              <w:rPr>
                                <w:rFonts w:ascii="Arial" w:hAnsi="Arial" w:cs="Arial" w:hint="eastAsia"/>
                                <w:sz w:val="13"/>
                                <w:szCs w:val="14"/>
                                <w:lang w:eastAsia="zh-CN"/>
                              </w:rPr>
                              <w:t>12.5-750</w:t>
                            </w:r>
                            <w:r w:rsidRPr="006C7D21">
                              <w:rPr>
                                <w:rFonts w:ascii="Arial" w:hAnsi="Arial" w:cs="Arial"/>
                                <w:sz w:val="13"/>
                                <w:szCs w:val="14"/>
                                <w:lang w:eastAsia="zh-CN"/>
                              </w:rPr>
                              <w:t>mm</w:t>
                            </w:r>
                          </w:p>
                        </w:tc>
                      </w:tr>
                      <w:tr w:rsidR="00382A32" w:rsidRPr="000437A8" w14:paraId="50528316" w14:textId="77777777" w:rsidTr="006C7D21">
                        <w:trPr>
                          <w:trHeight w:val="340"/>
                        </w:trPr>
                        <w:tc>
                          <w:tcPr>
                            <w:tcW w:w="1668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6AC6FA0E" w14:textId="77777777" w:rsidR="00382A32" w:rsidRPr="000437A8" w:rsidRDefault="009E6722" w:rsidP="00382A32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光圈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6E73CD64" w14:textId="77777777" w:rsidR="00382A32" w:rsidRPr="00C3710C" w:rsidRDefault="00382A32" w:rsidP="00382A32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C3710C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F</w:t>
                            </w:r>
                            <w:r w:rsidRPr="00C3710C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3.1</w:t>
                            </w:r>
                            <w:r w:rsidRPr="00C3710C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 xml:space="preserve"> ~ F</w:t>
                            </w:r>
                            <w:r w:rsidRPr="00C3710C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183" w:type="dxa"/>
                            <w:gridSpan w:val="2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14:paraId="6B9B5B27" w14:textId="77777777" w:rsidR="00382A32" w:rsidRPr="00C3710C" w:rsidRDefault="00382A32" w:rsidP="00382A32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C3710C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F</w:t>
                            </w:r>
                            <w:r w:rsidRPr="00C3710C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3.9</w:t>
                            </w:r>
                            <w:r w:rsidRPr="00C3710C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 xml:space="preserve"> ~ F</w:t>
                            </w:r>
                            <w:r w:rsidRPr="00C3710C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14:paraId="4204E1AD" w14:textId="77777777" w:rsidR="00382A32" w:rsidRPr="00C3710C" w:rsidRDefault="00382A32" w:rsidP="00382A32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C3710C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F</w:t>
                            </w:r>
                            <w:r w:rsidRPr="00C3710C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3.8</w:t>
                            </w:r>
                            <w:r w:rsidRPr="00C3710C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 xml:space="preserve"> ~ F</w:t>
                            </w:r>
                            <w:r w:rsidRPr="00C3710C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22</w:t>
                            </w:r>
                          </w:p>
                        </w:tc>
                      </w:tr>
                      <w:tr w:rsidR="002823A3" w:rsidRPr="000437A8" w14:paraId="40E307B1" w14:textId="77777777" w:rsidTr="006C7D21">
                        <w:trPr>
                          <w:trHeight w:val="340"/>
                        </w:trPr>
                        <w:tc>
                          <w:tcPr>
                            <w:tcW w:w="1668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87BC9A6" w14:textId="77777777" w:rsidR="002823A3" w:rsidRPr="000437A8" w:rsidRDefault="002823A3" w:rsidP="002823A3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视场角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0FF392F0" w14:textId="77777777" w:rsidR="002823A3" w:rsidRPr="00C3710C" w:rsidRDefault="002823A3" w:rsidP="002823A3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C3710C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 xml:space="preserve">H: </w:t>
                            </w:r>
                            <w:r w:rsidRPr="00C3710C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33</w:t>
                            </w:r>
                            <w:r w:rsidRPr="00C3710C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 xml:space="preserve">° ~ </w:t>
                            </w:r>
                            <w:r w:rsidRPr="00C3710C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1.7</w:t>
                            </w:r>
                            <w:r w:rsidRPr="00C3710C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°</w:t>
                            </w:r>
                          </w:p>
                        </w:tc>
                        <w:tc>
                          <w:tcPr>
                            <w:tcW w:w="1183" w:type="dxa"/>
                            <w:gridSpan w:val="2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14:paraId="0E58CC6B" w14:textId="77777777" w:rsidR="002823A3" w:rsidRPr="00C3710C" w:rsidRDefault="002823A3" w:rsidP="002823A3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C3710C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 xml:space="preserve">H: </w:t>
                            </w:r>
                            <w:r w:rsidRPr="00C3710C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2</w:t>
                            </w:r>
                            <w:r w:rsidRPr="00C3710C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 xml:space="preserve">7 ~ </w:t>
                            </w:r>
                            <w:r w:rsidRPr="00C3710C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0.</w:t>
                            </w:r>
                            <w:r w:rsidRPr="00C3710C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14:paraId="7FA6E66E" w14:textId="77777777" w:rsidR="002823A3" w:rsidRPr="00C3710C" w:rsidRDefault="002823A3" w:rsidP="002823A3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C3710C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 xml:space="preserve">H: 32° ~ </w:t>
                            </w:r>
                            <w:r w:rsidRPr="00C3710C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0.</w:t>
                            </w:r>
                            <w:r w:rsidRPr="00C3710C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29</w:t>
                            </w:r>
                          </w:p>
                        </w:tc>
                      </w:tr>
                      <w:tr w:rsidR="00382A32" w:rsidRPr="000437A8" w14:paraId="75A244B6" w14:textId="77777777" w:rsidTr="006C7D21">
                        <w:trPr>
                          <w:trHeight w:val="340"/>
                        </w:trPr>
                        <w:tc>
                          <w:tcPr>
                            <w:tcW w:w="1668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60AAE358" w14:textId="77777777" w:rsidR="00382A32" w:rsidRPr="000437A8" w:rsidRDefault="00382A32" w:rsidP="00382A32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光学变倍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16E0A334" w14:textId="77777777" w:rsidR="00382A32" w:rsidRPr="00C3710C" w:rsidRDefault="00382A32" w:rsidP="00382A32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C3710C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32</w:t>
                            </w:r>
                            <w:r w:rsidRPr="00C3710C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83" w:type="dxa"/>
                            <w:gridSpan w:val="2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14:paraId="42E1BB83" w14:textId="77777777" w:rsidR="00382A32" w:rsidRPr="00C3710C" w:rsidRDefault="00382A32" w:rsidP="00382A32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C3710C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32</w:t>
                            </w:r>
                            <w:r w:rsidRPr="00C3710C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14:paraId="68E35E37" w14:textId="77777777" w:rsidR="00382A32" w:rsidRPr="00C3710C" w:rsidRDefault="005D706D" w:rsidP="00382A32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C3710C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60</w:t>
                            </w:r>
                            <w:r w:rsidR="00382A32" w:rsidRPr="00C3710C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x</w:t>
                            </w:r>
                          </w:p>
                        </w:tc>
                      </w:tr>
                      <w:tr w:rsidR="003F1D1B" w:rsidRPr="000437A8" w14:paraId="3A507E1C" w14:textId="77777777" w:rsidTr="006C7D21">
                        <w:trPr>
                          <w:trHeight w:val="340"/>
                        </w:trPr>
                        <w:tc>
                          <w:tcPr>
                            <w:tcW w:w="1668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6D32E70F" w14:textId="77777777" w:rsidR="003F1D1B" w:rsidRPr="000437A8" w:rsidRDefault="005D706D" w:rsidP="00A86CBB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变焦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/</w:t>
                            </w: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聚焦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54D72ED9" w14:textId="77777777" w:rsidR="003F1D1B" w:rsidRPr="00C3710C" w:rsidRDefault="005D706D" w:rsidP="00A86CBB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C3710C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电动</w:t>
                            </w:r>
                          </w:p>
                        </w:tc>
                        <w:tc>
                          <w:tcPr>
                            <w:tcW w:w="1183" w:type="dxa"/>
                            <w:gridSpan w:val="2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14:paraId="5E2D132C" w14:textId="77777777" w:rsidR="003F1D1B" w:rsidRPr="00C3710C" w:rsidRDefault="005D706D" w:rsidP="003F1D1B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C3710C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电动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14:paraId="02455EBF" w14:textId="77777777" w:rsidR="003F1D1B" w:rsidRPr="00C3710C" w:rsidRDefault="005D706D" w:rsidP="003F1D1B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C3710C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电动</w:t>
                            </w:r>
                          </w:p>
                        </w:tc>
                      </w:tr>
                      <w:tr w:rsidR="003F1D1B" w:rsidRPr="000437A8" w14:paraId="764E9F4D" w14:textId="77777777" w:rsidTr="006C7D21">
                        <w:trPr>
                          <w:trHeight w:val="340"/>
                        </w:trPr>
                        <w:tc>
                          <w:tcPr>
                            <w:tcW w:w="1668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3D02BEE8" w14:textId="77777777" w:rsidR="003F1D1B" w:rsidRPr="000437A8" w:rsidRDefault="003F1D1B" w:rsidP="00A86CBB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透雾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2D62A6BF" w14:textId="77777777" w:rsidR="003F1D1B" w:rsidRPr="00C3710C" w:rsidRDefault="003F1D1B" w:rsidP="00A86CBB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C3710C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支持</w:t>
                            </w:r>
                          </w:p>
                        </w:tc>
                        <w:tc>
                          <w:tcPr>
                            <w:tcW w:w="1183" w:type="dxa"/>
                            <w:gridSpan w:val="2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14:paraId="3CA3A668" w14:textId="77777777" w:rsidR="003F1D1B" w:rsidRPr="00C3710C" w:rsidRDefault="003F1D1B" w:rsidP="003F1D1B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C3710C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支持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14:paraId="6D33C662" w14:textId="77777777" w:rsidR="003F1D1B" w:rsidRPr="00C3710C" w:rsidRDefault="003F1D1B" w:rsidP="003F1D1B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C3710C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支持</w:t>
                            </w:r>
                          </w:p>
                        </w:tc>
                      </w:tr>
                      <w:tr w:rsidR="00020168" w:rsidRPr="000437A8" w14:paraId="2444AF60" w14:textId="77777777" w:rsidTr="009553F8">
                        <w:trPr>
                          <w:trHeight w:val="340"/>
                        </w:trPr>
                        <w:tc>
                          <w:tcPr>
                            <w:tcW w:w="5211" w:type="dxa"/>
                            <w:gridSpan w:val="5"/>
                            <w:shd w:val="clear" w:color="auto" w:fill="548DD4" w:themeFill="text2" w:themeFillTint="99"/>
                            <w:vAlign w:val="center"/>
                          </w:tcPr>
                          <w:p w14:paraId="414236FF" w14:textId="77777777" w:rsidR="00020168" w:rsidRPr="000437A8" w:rsidRDefault="00B02816" w:rsidP="00B24767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6"/>
                              </w:rPr>
                            </w:pPr>
                            <w:r w:rsidRPr="000437A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5"/>
                                <w:szCs w:val="16"/>
                                <w:lang w:eastAsia="zh-CN"/>
                              </w:rPr>
                              <w:t>云台控制</w:t>
                            </w:r>
                          </w:p>
                        </w:tc>
                      </w:tr>
                      <w:tr w:rsidR="00020168" w:rsidRPr="000437A8" w14:paraId="61F5B67D" w14:textId="77777777" w:rsidTr="009553F8">
                        <w:trPr>
                          <w:trHeight w:val="340"/>
                        </w:trPr>
                        <w:tc>
                          <w:tcPr>
                            <w:tcW w:w="1668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7A08CE70" w14:textId="77777777" w:rsidR="00020168" w:rsidRPr="000437A8" w:rsidRDefault="00C94057" w:rsidP="00B24767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旋转</w:t>
                            </w:r>
                            <w:proofErr w:type="spellStart"/>
                            <w:r w:rsidR="00537F8F"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</w:rPr>
                              <w:t>角度</w:t>
                            </w:r>
                            <w:proofErr w:type="spellEnd"/>
                          </w:p>
                        </w:tc>
                        <w:tc>
                          <w:tcPr>
                            <w:tcW w:w="3543" w:type="dxa"/>
                            <w:gridSpan w:val="4"/>
                            <w:vAlign w:val="center"/>
                          </w:tcPr>
                          <w:p w14:paraId="3EE4935A" w14:textId="77777777" w:rsidR="00020168" w:rsidRPr="000437A8" w:rsidRDefault="00537F8F" w:rsidP="00537F8F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水平</w:t>
                            </w:r>
                            <w:r w:rsidR="00020168"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0° ~ 360°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连续旋转，垂直</w:t>
                            </w:r>
                            <w:r w:rsidR="00020168"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 xml:space="preserve">: </w:t>
                            </w:r>
                            <w:r w:rsidR="00020168"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+40</w:t>
                            </w:r>
                            <w:r w:rsidR="00020168"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 xml:space="preserve">° ~ </w:t>
                            </w:r>
                            <w:r w:rsidR="00922A4C"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-4</w:t>
                            </w:r>
                            <w:r w:rsidR="00020168"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5</w:t>
                            </w:r>
                            <w:r w:rsidR="00020168"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°</w:t>
                            </w:r>
                          </w:p>
                        </w:tc>
                      </w:tr>
                      <w:tr w:rsidR="00020168" w:rsidRPr="000437A8" w14:paraId="29F28438" w14:textId="77777777" w:rsidTr="009553F8">
                        <w:trPr>
                          <w:trHeight w:val="340"/>
                        </w:trPr>
                        <w:tc>
                          <w:tcPr>
                            <w:tcW w:w="1668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2A66CE9A" w14:textId="77777777" w:rsidR="00020168" w:rsidRPr="000437A8" w:rsidRDefault="00C94057" w:rsidP="00B24767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转动速度</w:t>
                            </w:r>
                          </w:p>
                        </w:tc>
                        <w:tc>
                          <w:tcPr>
                            <w:tcW w:w="3543" w:type="dxa"/>
                            <w:gridSpan w:val="4"/>
                            <w:vAlign w:val="center"/>
                          </w:tcPr>
                          <w:p w14:paraId="4510A0B8" w14:textId="77777777" w:rsidR="00020168" w:rsidRPr="000437A8" w:rsidRDefault="00C94057" w:rsidP="00407E9E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水平</w:t>
                            </w:r>
                            <w:r w:rsidR="00020168"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</w:rPr>
                              <w:t>: 0.</w:t>
                            </w:r>
                            <w:r w:rsidR="00020168"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0</w:t>
                            </w:r>
                            <w:r w:rsidR="00020168"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</w:rPr>
                              <w:t>1° ~</w:t>
                            </w:r>
                            <w:r w:rsidR="00407E9E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3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</w:rPr>
                              <w:t xml:space="preserve">0° /s; </w:t>
                            </w: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垂直</w:t>
                            </w:r>
                            <w:r w:rsidR="00020168"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</w:rPr>
                              <w:t>: 0.</w:t>
                            </w:r>
                            <w:r w:rsidR="00020168"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0</w:t>
                            </w:r>
                            <w:r w:rsidR="00020168"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</w:rPr>
                              <w:t>1° ~</w:t>
                            </w:r>
                            <w:r w:rsidR="00407E9E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15</w:t>
                            </w:r>
                            <w:r w:rsidR="00020168"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</w:rPr>
                              <w:t>° /s</w:t>
                            </w:r>
                          </w:p>
                        </w:tc>
                      </w:tr>
                      <w:tr w:rsidR="00020168" w:rsidRPr="000437A8" w14:paraId="59604C1B" w14:textId="77777777" w:rsidTr="009553F8">
                        <w:trPr>
                          <w:trHeight w:val="340"/>
                        </w:trPr>
                        <w:tc>
                          <w:tcPr>
                            <w:tcW w:w="1668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57C715DC" w14:textId="77777777" w:rsidR="00020168" w:rsidRPr="000437A8" w:rsidRDefault="00731067" w:rsidP="00B24767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雨刷</w:t>
                            </w:r>
                            <w:r w:rsidR="00CF4AE3"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功能</w:t>
                            </w:r>
                          </w:p>
                        </w:tc>
                        <w:tc>
                          <w:tcPr>
                            <w:tcW w:w="3543" w:type="dxa"/>
                            <w:gridSpan w:val="4"/>
                            <w:vAlign w:val="center"/>
                          </w:tcPr>
                          <w:p w14:paraId="0B9E77A2" w14:textId="77777777" w:rsidR="00020168" w:rsidRPr="000437A8" w:rsidRDefault="00731067" w:rsidP="00B24767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支持</w:t>
                            </w:r>
                          </w:p>
                        </w:tc>
                      </w:tr>
                      <w:tr w:rsidR="00CF4AE3" w:rsidRPr="000437A8" w14:paraId="0D9323E3" w14:textId="77777777" w:rsidTr="009553F8">
                        <w:trPr>
                          <w:trHeight w:val="340"/>
                        </w:trPr>
                        <w:tc>
                          <w:tcPr>
                            <w:tcW w:w="1668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5E5481DF" w14:textId="77777777" w:rsidR="00CF4AE3" w:rsidRPr="000437A8" w:rsidRDefault="00CF4AE3" w:rsidP="00B24767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预置位</w:t>
                            </w:r>
                          </w:p>
                        </w:tc>
                        <w:tc>
                          <w:tcPr>
                            <w:tcW w:w="3543" w:type="dxa"/>
                            <w:gridSpan w:val="4"/>
                            <w:vAlign w:val="center"/>
                          </w:tcPr>
                          <w:p w14:paraId="6B072E96" w14:textId="77777777" w:rsidR="00CF4AE3" w:rsidRPr="000437A8" w:rsidRDefault="00CF4AE3" w:rsidP="00B24767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400</w:t>
                            </w: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个</w:t>
                            </w:r>
                          </w:p>
                        </w:tc>
                      </w:tr>
                    </w:tbl>
                    <w:p w14:paraId="60D46473" w14:textId="77777777" w:rsidR="00F8038B" w:rsidRPr="00B24767" w:rsidRDefault="00F8038B" w:rsidP="00012FC8">
                      <w:pPr>
                        <w:rPr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506E">
        <w:rPr>
          <w:rFonts w:ascii="Arial" w:eastAsiaTheme="majorEastAsia" w:hAnsi="Arial" w:cs="Arial"/>
          <w:i/>
          <w:iCs/>
          <w:noProof/>
          <w:color w:val="000000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529E27" wp14:editId="1389EC8D">
                <wp:simplePos x="0" y="0"/>
                <wp:positionH relativeFrom="column">
                  <wp:posOffset>3575547</wp:posOffset>
                </wp:positionH>
                <wp:positionV relativeFrom="paragraph">
                  <wp:posOffset>222940</wp:posOffset>
                </wp:positionV>
                <wp:extent cx="3347720" cy="8666784"/>
                <wp:effectExtent l="0" t="0" r="5080" b="1270"/>
                <wp:wrapNone/>
                <wp:docPr id="1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7720" cy="86667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a"/>
                              <w:tblW w:w="5033" w:type="pct"/>
                              <w:tblInd w:w="-34" w:type="dxa"/>
                              <w:tbl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  <w:insideH w:val="single" w:sz="4" w:space="0" w:color="D9D9D9" w:themeColor="background1" w:themeShade="D9"/>
                                <w:insideV w:val="single" w:sz="4" w:space="0" w:color="D9D9D9" w:themeColor="background1" w:themeShade="D9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717"/>
                              <w:gridCol w:w="3522"/>
                            </w:tblGrid>
                            <w:tr w:rsidR="00B24767" w:rsidRPr="000437A8" w14:paraId="751010CA" w14:textId="77777777" w:rsidTr="0019506E">
                              <w:trPr>
                                <w:trHeight w:val="340"/>
                              </w:trPr>
                              <w:tc>
                                <w:tcPr>
                                  <w:tcW w:w="1639" w:type="pct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5ED4AC67" w14:textId="77777777" w:rsidR="00B24767" w:rsidRPr="000437A8" w:rsidRDefault="00CF4AE3" w:rsidP="00B24767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预置位精度</w:t>
                                  </w:r>
                                </w:p>
                              </w:tc>
                              <w:tc>
                                <w:tcPr>
                                  <w:tcW w:w="3361" w:type="pct"/>
                                  <w:vAlign w:val="center"/>
                                </w:tcPr>
                                <w:p w14:paraId="1FE6D1EC" w14:textId="77777777" w:rsidR="00B24767" w:rsidRPr="000437A8" w:rsidRDefault="00D029F4" w:rsidP="00B24767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±</w:t>
                                  </w:r>
                                  <w:r w:rsidR="00CF4AE3"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0.2°</w:t>
                                  </w:r>
                                </w:p>
                              </w:tc>
                            </w:tr>
                            <w:tr w:rsidR="00B24767" w:rsidRPr="000437A8" w14:paraId="5E8CD4AE" w14:textId="77777777" w:rsidTr="0019506E">
                              <w:trPr>
                                <w:trHeight w:val="340"/>
                              </w:trPr>
                              <w:tc>
                                <w:tcPr>
                                  <w:tcW w:w="1639" w:type="pct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4610F38" w14:textId="77777777" w:rsidR="00B24767" w:rsidRPr="000437A8" w:rsidRDefault="00CF4AE3" w:rsidP="00B24767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巡航</w:t>
                                  </w:r>
                                </w:p>
                              </w:tc>
                              <w:tc>
                                <w:tcPr>
                                  <w:tcW w:w="3361" w:type="pct"/>
                                  <w:vAlign w:val="center"/>
                                </w:tcPr>
                                <w:p w14:paraId="1A91984F" w14:textId="77777777" w:rsidR="00B24767" w:rsidRPr="000437A8" w:rsidRDefault="00D029F4" w:rsidP="00D029F4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12</w:t>
                                  </w: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组（每组可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添加</w:t>
                                  </w: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32</w:t>
                                  </w: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个预置点）</w:t>
                                  </w:r>
                                  <w:r w:rsidR="00B24767"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B24767" w:rsidRPr="000437A8" w14:paraId="7C58908F" w14:textId="77777777" w:rsidTr="0019506E">
                              <w:trPr>
                                <w:trHeight w:val="340"/>
                              </w:trPr>
                              <w:tc>
                                <w:tcPr>
                                  <w:tcW w:w="1639" w:type="pct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5BC80A13" w14:textId="77777777" w:rsidR="00B24767" w:rsidRPr="000437A8" w:rsidRDefault="00D029F4" w:rsidP="00B24767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看守位</w:t>
                                  </w:r>
                                </w:p>
                              </w:tc>
                              <w:tc>
                                <w:tcPr>
                                  <w:tcW w:w="3361" w:type="pct"/>
                                  <w:vAlign w:val="center"/>
                                </w:tcPr>
                                <w:p w14:paraId="24376634" w14:textId="77777777" w:rsidR="00B24767" w:rsidRPr="000437A8" w:rsidRDefault="00D029F4" w:rsidP="00B24767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支持</w:t>
                                  </w:r>
                                </w:p>
                              </w:tc>
                            </w:tr>
                            <w:tr w:rsidR="00B24767" w:rsidRPr="000437A8" w14:paraId="43C2B49B" w14:textId="77777777" w:rsidTr="0019506E">
                              <w:trPr>
                                <w:trHeight w:val="340"/>
                              </w:trPr>
                              <w:tc>
                                <w:tcPr>
                                  <w:tcW w:w="1639" w:type="pct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6CAEBC93" w14:textId="77777777" w:rsidR="00B24767" w:rsidRPr="000437A8" w:rsidRDefault="00D029F4" w:rsidP="00B24767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速度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控制</w:t>
                                  </w:r>
                                </w:p>
                              </w:tc>
                              <w:tc>
                                <w:tcPr>
                                  <w:tcW w:w="3361" w:type="pct"/>
                                  <w:vAlign w:val="center"/>
                                </w:tcPr>
                                <w:p w14:paraId="068552B6" w14:textId="77777777" w:rsidR="00B24767" w:rsidRPr="000437A8" w:rsidRDefault="00D029F4" w:rsidP="00B24767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支持</w:t>
                                  </w:r>
                                </w:p>
                              </w:tc>
                            </w:tr>
                            <w:tr w:rsidR="00B24767" w:rsidRPr="000437A8" w14:paraId="14732505" w14:textId="77777777" w:rsidTr="0019506E">
                              <w:trPr>
                                <w:trHeight w:val="340"/>
                              </w:trPr>
                              <w:tc>
                                <w:tcPr>
                                  <w:tcW w:w="1639" w:type="pct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1F9789C2" w14:textId="77777777" w:rsidR="00B24767" w:rsidRPr="000437A8" w:rsidRDefault="00D029F4" w:rsidP="00B24767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断电记忆</w:t>
                                  </w:r>
                                </w:p>
                              </w:tc>
                              <w:tc>
                                <w:tcPr>
                                  <w:tcW w:w="3361" w:type="pct"/>
                                  <w:vAlign w:val="center"/>
                                </w:tcPr>
                                <w:p w14:paraId="138C9D17" w14:textId="77777777" w:rsidR="00B24767" w:rsidRPr="000437A8" w:rsidRDefault="00D029F4" w:rsidP="00B24767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支持</w:t>
                                  </w:r>
                                </w:p>
                              </w:tc>
                            </w:tr>
                            <w:tr w:rsidR="00B24767" w:rsidRPr="000437A8" w14:paraId="1E858333" w14:textId="77777777" w:rsidTr="0019506E">
                              <w:trPr>
                                <w:trHeight w:val="340"/>
                              </w:trPr>
                              <w:tc>
                                <w:tcPr>
                                  <w:tcW w:w="1639" w:type="pct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05FE3FF" w14:textId="77777777" w:rsidR="00B24767" w:rsidRPr="000437A8" w:rsidRDefault="00D029F4" w:rsidP="00B24767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角度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回传</w:t>
                                  </w:r>
                                </w:p>
                              </w:tc>
                              <w:tc>
                                <w:tcPr>
                                  <w:tcW w:w="3361" w:type="pct"/>
                                  <w:vAlign w:val="center"/>
                                </w:tcPr>
                                <w:p w14:paraId="19BA6370" w14:textId="77777777" w:rsidR="00B24767" w:rsidRPr="000437A8" w:rsidRDefault="00D029F4" w:rsidP="00B24767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水平、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俯仰角度支持一并回传</w:t>
                                  </w:r>
                                </w:p>
                              </w:tc>
                            </w:tr>
                            <w:tr w:rsidR="00753F84" w:rsidRPr="000437A8" w14:paraId="3FD47F74" w14:textId="77777777" w:rsidTr="0019506E">
                              <w:trPr>
                                <w:trHeight w:val="340"/>
                              </w:trPr>
                              <w:tc>
                                <w:tcPr>
                                  <w:tcW w:w="5000" w:type="pct"/>
                                  <w:gridSpan w:val="2"/>
                                  <w:shd w:val="clear" w:color="auto" w:fill="548DD4" w:themeFill="text2" w:themeFillTint="99"/>
                                  <w:vAlign w:val="center"/>
                                </w:tcPr>
                                <w:p w14:paraId="03070842" w14:textId="77777777" w:rsidR="00753F84" w:rsidRPr="000437A8" w:rsidRDefault="00F15CDC" w:rsidP="00B24767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6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b/>
                                      <w:color w:val="FFFFFF" w:themeColor="background1"/>
                                      <w:sz w:val="15"/>
                                      <w:szCs w:val="16"/>
                                      <w:lang w:val="en-GB" w:eastAsia="zh-CN"/>
                                    </w:rPr>
                                    <w:t>音视频</w:t>
                                  </w:r>
                                </w:p>
                              </w:tc>
                            </w:tr>
                            <w:tr w:rsidR="00B24767" w:rsidRPr="000437A8" w14:paraId="18F4D12A" w14:textId="77777777" w:rsidTr="0019506E">
                              <w:trPr>
                                <w:trHeight w:val="340"/>
                              </w:trPr>
                              <w:tc>
                                <w:tcPr>
                                  <w:tcW w:w="1639" w:type="pct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562A56D0" w14:textId="77777777" w:rsidR="00B24767" w:rsidRPr="000437A8" w:rsidRDefault="000E1CE2" w:rsidP="005C1B91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视频编码</w:t>
                                  </w:r>
                                </w:p>
                              </w:tc>
                              <w:tc>
                                <w:tcPr>
                                  <w:tcW w:w="3361" w:type="pct"/>
                                  <w:vAlign w:val="center"/>
                                </w:tcPr>
                                <w:p w14:paraId="315159F5" w14:textId="77777777" w:rsidR="00B24767" w:rsidRPr="000437A8" w:rsidRDefault="00B24767" w:rsidP="005C1B91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 xml:space="preserve">H.265, 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H.264, MJPEG</w:t>
                                  </w:r>
                                </w:p>
                              </w:tc>
                            </w:tr>
                            <w:tr w:rsidR="00B24767" w:rsidRPr="000437A8" w14:paraId="39425182" w14:textId="77777777" w:rsidTr="0019506E">
                              <w:trPr>
                                <w:trHeight w:val="340"/>
                              </w:trPr>
                              <w:tc>
                                <w:tcPr>
                                  <w:tcW w:w="1639" w:type="pct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30904D7" w14:textId="77777777" w:rsidR="00B24767" w:rsidRPr="000437A8" w:rsidRDefault="000E1CE2" w:rsidP="005C1B91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视频流</w:t>
                                  </w:r>
                                </w:p>
                              </w:tc>
                              <w:tc>
                                <w:tcPr>
                                  <w:tcW w:w="3361" w:type="pct"/>
                                  <w:vAlign w:val="center"/>
                                </w:tcPr>
                                <w:p w14:paraId="0C0B51A6" w14:textId="77777777" w:rsidR="00B438E1" w:rsidRPr="00B438E1" w:rsidRDefault="00B438E1" w:rsidP="00B438E1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B438E1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可见光</w:t>
                                  </w:r>
                                </w:p>
                                <w:p w14:paraId="294800DC" w14:textId="77777777" w:rsidR="00B438E1" w:rsidRPr="00B438E1" w:rsidRDefault="00B438E1" w:rsidP="00B438E1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B438E1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主码流</w:t>
                                  </w:r>
                                  <w:r w:rsidRPr="00B438E1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 xml:space="preserve"> </w:t>
                                  </w:r>
                                  <w:r w:rsidR="00635806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 xml:space="preserve"> </w:t>
                                  </w:r>
                                  <w:r w:rsidR="00635806" w:rsidRPr="00B438E1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1920</w:t>
                                  </w:r>
                                  <w:r w:rsidR="00635806" w:rsidRPr="00B438E1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×</w:t>
                                  </w:r>
                                  <w:r w:rsidR="00635806" w:rsidRPr="00B438E1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1080</w:t>
                                  </w:r>
                                  <w:r w:rsidRPr="00B438E1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/1</w:t>
                                  </w:r>
                                  <w:r w:rsidR="00635806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28</w:t>
                                  </w:r>
                                  <w:r w:rsidRPr="00B438E1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0</w:t>
                                  </w:r>
                                  <w:r w:rsidRPr="00B438E1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×</w:t>
                                  </w:r>
                                  <w:r w:rsidR="00635806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72</w:t>
                                  </w:r>
                                  <w:r w:rsidRPr="00B438E1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0 @25/30fps</w:t>
                                  </w:r>
                                </w:p>
                                <w:p w14:paraId="4A55C131" w14:textId="77777777" w:rsidR="00B438E1" w:rsidRPr="00B438E1" w:rsidRDefault="00B438E1" w:rsidP="00B438E1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B438E1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子码流</w:t>
                                  </w:r>
                                  <w:r w:rsidRPr="00B438E1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 xml:space="preserve">  D1/VGA/CIF/QCIF/QVGA @25/30fps</w:t>
                                  </w:r>
                                </w:p>
                                <w:p w14:paraId="56E1581E" w14:textId="77777777" w:rsidR="00B438E1" w:rsidRPr="00B438E1" w:rsidRDefault="00B438E1" w:rsidP="00B438E1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B438E1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热成像</w:t>
                                  </w:r>
                                </w:p>
                                <w:p w14:paraId="1DFE5ADB" w14:textId="77777777" w:rsidR="00B438E1" w:rsidRPr="00B438E1" w:rsidRDefault="00B438E1" w:rsidP="00B438E1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B438E1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主码流</w:t>
                                  </w:r>
                                  <w:r w:rsidRPr="00B438E1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 xml:space="preserve">  D1 @25/30fps</w:t>
                                  </w:r>
                                </w:p>
                                <w:p w14:paraId="41F042E0" w14:textId="77777777" w:rsidR="00B24767" w:rsidRPr="000437A8" w:rsidRDefault="00B438E1" w:rsidP="00B438E1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B438E1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子码流</w:t>
                                  </w:r>
                                  <w:r w:rsidRPr="00B438E1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 xml:space="preserve">  CIF @25/30fps</w:t>
                                  </w:r>
                                </w:p>
                              </w:tc>
                            </w:tr>
                            <w:tr w:rsidR="00B24767" w:rsidRPr="000437A8" w14:paraId="707AC858" w14:textId="77777777" w:rsidTr="0019506E">
                              <w:trPr>
                                <w:trHeight w:val="340"/>
                              </w:trPr>
                              <w:tc>
                                <w:tcPr>
                                  <w:tcW w:w="1639" w:type="pct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403DC2AA" w14:textId="77777777" w:rsidR="00B24767" w:rsidRPr="000437A8" w:rsidRDefault="0010781D" w:rsidP="009E6AC2">
                                  <w:pPr>
                                    <w:widowControl/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码流</w:t>
                                  </w:r>
                                  <w:r w:rsidR="000E1CE2"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控制</w:t>
                                  </w:r>
                                </w:p>
                              </w:tc>
                              <w:tc>
                                <w:tcPr>
                                  <w:tcW w:w="3361" w:type="pct"/>
                                  <w:vAlign w:val="center"/>
                                </w:tcPr>
                                <w:p w14:paraId="1C61D6D1" w14:textId="77777777" w:rsidR="00B24767" w:rsidRPr="000437A8" w:rsidRDefault="00B24767" w:rsidP="009E6AC2">
                                  <w:pPr>
                                    <w:widowControl/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CBR/VBR</w:t>
                                  </w:r>
                                </w:p>
                              </w:tc>
                            </w:tr>
                            <w:tr w:rsidR="00B24767" w:rsidRPr="000437A8" w14:paraId="3A705780" w14:textId="77777777" w:rsidTr="0019506E">
                              <w:trPr>
                                <w:trHeight w:val="340"/>
                              </w:trPr>
                              <w:tc>
                                <w:tcPr>
                                  <w:tcW w:w="1639" w:type="pct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164CF8E" w14:textId="77777777" w:rsidR="00B24767" w:rsidRPr="000437A8" w:rsidRDefault="000E1CE2" w:rsidP="005C1B91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码</w:t>
                                  </w:r>
                                  <w:r w:rsidR="0010781D"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流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范围</w:t>
                                  </w:r>
                                </w:p>
                              </w:tc>
                              <w:tc>
                                <w:tcPr>
                                  <w:tcW w:w="3361" w:type="pct"/>
                                  <w:vAlign w:val="center"/>
                                </w:tcPr>
                                <w:p w14:paraId="037B5088" w14:textId="77777777" w:rsidR="002407C7" w:rsidRPr="002407C7" w:rsidRDefault="002407C7" w:rsidP="002407C7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2407C7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热成像</w:t>
                                  </w:r>
                                  <w:r w:rsidRPr="002407C7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 xml:space="preserve">       </w:t>
                                  </w:r>
                                  <w:r w:rsidRPr="002407C7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主码流</w:t>
                                  </w:r>
                                  <w:r w:rsidRPr="002407C7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 xml:space="preserve">  100Kbps~6000Kbps</w:t>
                                  </w:r>
                                  <w:r w:rsidRPr="002407C7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，</w:t>
                                  </w:r>
                                </w:p>
                                <w:p w14:paraId="2CCD31FF" w14:textId="77777777" w:rsidR="002407C7" w:rsidRPr="002407C7" w:rsidRDefault="002407C7" w:rsidP="002407C7">
                                  <w:pPr>
                                    <w:widowControl/>
                                    <w:spacing w:after="0"/>
                                    <w:ind w:firstLineChars="500" w:firstLine="75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2407C7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子码流</w:t>
                                  </w:r>
                                  <w:r w:rsidRPr="002407C7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 xml:space="preserve">  10Kbps~1500Kbps</w:t>
                                  </w:r>
                                </w:p>
                                <w:p w14:paraId="5703CD24" w14:textId="77777777" w:rsidR="002407C7" w:rsidRPr="002407C7" w:rsidRDefault="002407C7" w:rsidP="002407C7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2407C7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可见光</w:t>
                                  </w:r>
                                  <w:r w:rsidRPr="002407C7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 xml:space="preserve">       </w:t>
                                  </w:r>
                                  <w:r w:rsidRPr="002407C7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主码流</w:t>
                                  </w:r>
                                  <w:r w:rsidRPr="002407C7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 xml:space="preserve">  500Kbps~12Mbps;</w:t>
                                  </w:r>
                                </w:p>
                                <w:p w14:paraId="47E1BF2F" w14:textId="77777777" w:rsidR="00B24767" w:rsidRPr="000437A8" w:rsidRDefault="002407C7" w:rsidP="002407C7">
                                  <w:pPr>
                                    <w:widowControl/>
                                    <w:spacing w:after="0"/>
                                    <w:ind w:firstLineChars="500" w:firstLine="75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2407C7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子码流</w:t>
                                  </w:r>
                                  <w:r w:rsidRPr="002407C7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: 100Kbps~6Kbps</w:t>
                                  </w:r>
                                </w:p>
                              </w:tc>
                            </w:tr>
                            <w:tr w:rsidR="00A317DF" w:rsidRPr="000437A8" w14:paraId="1E6C9D5A" w14:textId="77777777" w:rsidTr="0019506E">
                              <w:trPr>
                                <w:trHeight w:val="340"/>
                              </w:trPr>
                              <w:tc>
                                <w:tcPr>
                                  <w:tcW w:w="1639" w:type="pct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2D992C9" w14:textId="77777777" w:rsidR="00A317DF" w:rsidRPr="000437A8" w:rsidRDefault="00A317DF" w:rsidP="005C1B91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音频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编码</w:t>
                                  </w:r>
                                </w:p>
                              </w:tc>
                              <w:tc>
                                <w:tcPr>
                                  <w:tcW w:w="3361" w:type="pct"/>
                                  <w:vAlign w:val="center"/>
                                </w:tcPr>
                                <w:p w14:paraId="6FE0CEDB" w14:textId="77777777" w:rsidR="00A317DF" w:rsidRPr="000437A8" w:rsidRDefault="00A317DF" w:rsidP="005C1B91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G711_A,G711_U,RAW_PCM,NONE</w:t>
                                  </w:r>
                                </w:p>
                              </w:tc>
                            </w:tr>
                            <w:tr w:rsidR="00A317DF" w:rsidRPr="000437A8" w14:paraId="1D5DB48D" w14:textId="77777777" w:rsidTr="0019506E">
                              <w:trPr>
                                <w:trHeight w:val="340"/>
                              </w:trPr>
                              <w:tc>
                                <w:tcPr>
                                  <w:tcW w:w="1639" w:type="pct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47DD3E91" w14:textId="77777777" w:rsidR="00A317DF" w:rsidRPr="000437A8" w:rsidRDefault="00A317DF" w:rsidP="00A317DF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音频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流</w:t>
                                  </w:r>
                                </w:p>
                              </w:tc>
                              <w:tc>
                                <w:tcPr>
                                  <w:tcW w:w="3361" w:type="pct"/>
                                  <w:vAlign w:val="center"/>
                                </w:tcPr>
                                <w:p w14:paraId="0DB61559" w14:textId="77777777" w:rsidR="00A317DF" w:rsidRPr="000437A8" w:rsidRDefault="00A317DF" w:rsidP="00A317DF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64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kbps(G711),128kbps(RAW_PCM)</w:t>
                                  </w:r>
                                </w:p>
                              </w:tc>
                            </w:tr>
                            <w:tr w:rsidR="00A317DF" w:rsidRPr="000437A8" w14:paraId="3FD10401" w14:textId="77777777" w:rsidTr="0019506E">
                              <w:trPr>
                                <w:trHeight w:val="340"/>
                              </w:trPr>
                              <w:tc>
                                <w:tcPr>
                                  <w:tcW w:w="1639" w:type="pct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EE4480F" w14:textId="77777777" w:rsidR="00A317DF" w:rsidRPr="000437A8" w:rsidRDefault="00A317DF" w:rsidP="00A317DF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视频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制式</w:t>
                                  </w:r>
                                </w:p>
                              </w:tc>
                              <w:tc>
                                <w:tcPr>
                                  <w:tcW w:w="3361" w:type="pct"/>
                                  <w:vAlign w:val="center"/>
                                </w:tcPr>
                                <w:p w14:paraId="06AD4231" w14:textId="77777777" w:rsidR="00A317DF" w:rsidRPr="000437A8" w:rsidRDefault="00A317DF" w:rsidP="00A317DF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PAL/NTSC</w:t>
                                  </w:r>
                                </w:p>
                              </w:tc>
                            </w:tr>
                            <w:tr w:rsidR="00A317DF" w:rsidRPr="000437A8" w14:paraId="4223147B" w14:textId="77777777" w:rsidTr="0019506E">
                              <w:trPr>
                                <w:trHeight w:val="340"/>
                              </w:trPr>
                              <w:tc>
                                <w:tcPr>
                                  <w:tcW w:w="5000" w:type="pct"/>
                                  <w:gridSpan w:val="2"/>
                                  <w:shd w:val="clear" w:color="auto" w:fill="548DD4" w:themeFill="text2" w:themeFillTint="99"/>
                                  <w:vAlign w:val="center"/>
                                </w:tcPr>
                                <w:p w14:paraId="509368AA" w14:textId="77777777" w:rsidR="00A317DF" w:rsidRPr="000437A8" w:rsidRDefault="00D331EC" w:rsidP="00A317DF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6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b/>
                                      <w:color w:val="FFFFFF" w:themeColor="background1"/>
                                      <w:sz w:val="15"/>
                                      <w:szCs w:val="16"/>
                                      <w:lang w:val="en-GB" w:eastAsia="zh-CN"/>
                                    </w:rPr>
                                    <w:t>功能</w:t>
                                  </w:r>
                                  <w:r w:rsidR="00D405C6" w:rsidRPr="000437A8">
                                    <w:rPr>
                                      <w:rFonts w:ascii="Arial" w:hAnsi="Arial" w:cs="Arial" w:hint="eastAsia"/>
                                      <w:b/>
                                      <w:color w:val="FFFFFF" w:themeColor="background1"/>
                                      <w:sz w:val="15"/>
                                      <w:szCs w:val="16"/>
                                      <w:lang w:val="en-GB" w:eastAsia="zh-CN"/>
                                    </w:rPr>
                                    <w:t>应用</w:t>
                                  </w:r>
                                </w:p>
                              </w:tc>
                            </w:tr>
                            <w:tr w:rsidR="00D331EC" w:rsidRPr="000437A8" w14:paraId="40358A53" w14:textId="77777777" w:rsidTr="00EE04F1">
                              <w:trPr>
                                <w:trHeight w:val="340"/>
                              </w:trPr>
                              <w:tc>
                                <w:tcPr>
                                  <w:tcW w:w="1639" w:type="pct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56D57A8A" w14:textId="77777777" w:rsidR="00D331EC" w:rsidRPr="000437A8" w:rsidRDefault="00D331EC" w:rsidP="00D331EC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智能报警</w:t>
                                  </w:r>
                                </w:p>
                              </w:tc>
                              <w:tc>
                                <w:tcPr>
                                  <w:tcW w:w="3361" w:type="pct"/>
                                  <w:vAlign w:val="center"/>
                                </w:tcPr>
                                <w:p w14:paraId="56CAE163" w14:textId="77777777" w:rsidR="00D331EC" w:rsidRPr="000437A8" w:rsidRDefault="00D331EC" w:rsidP="009901AD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移动侦测报警、</w:t>
                                  </w: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I/O</w:t>
                                  </w: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报警、磁盘报警、测温预警、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智能分析报警</w:t>
                                  </w:r>
                                  <w:r w:rsidR="009901AD"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、</w:t>
                                  </w:r>
                                  <w:r w:rsidR="009901AD"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网络异常</w:t>
                                  </w:r>
                                  <w:r w:rsidR="009901AD"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报警</w:t>
                                  </w:r>
                                </w:p>
                              </w:tc>
                            </w:tr>
                            <w:tr w:rsidR="00D331EC" w:rsidRPr="000437A8" w14:paraId="3D76BB84" w14:textId="77777777" w:rsidTr="00EE04F1">
                              <w:trPr>
                                <w:trHeight w:val="340"/>
                              </w:trPr>
                              <w:tc>
                                <w:tcPr>
                                  <w:tcW w:w="1639" w:type="pct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6108798D" w14:textId="77777777" w:rsidR="00D331EC" w:rsidRPr="000437A8" w:rsidRDefault="00D331EC" w:rsidP="00D331EC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智能分析</w:t>
                                  </w:r>
                                </w:p>
                              </w:tc>
                              <w:tc>
                                <w:tcPr>
                                  <w:tcW w:w="3361" w:type="pct"/>
                                  <w:vAlign w:val="center"/>
                                </w:tcPr>
                                <w:p w14:paraId="1D2C098A" w14:textId="77777777" w:rsidR="00D331EC" w:rsidRPr="000437A8" w:rsidRDefault="005C1B91" w:rsidP="00D331EC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区域入侵、警戒线、双警戒线、物品遗留、物品移走</w:t>
                                  </w:r>
                                </w:p>
                              </w:tc>
                            </w:tr>
                            <w:tr w:rsidR="00D331EC" w:rsidRPr="000437A8" w14:paraId="7667C537" w14:textId="77777777" w:rsidTr="0019506E">
                              <w:trPr>
                                <w:trHeight w:val="340"/>
                              </w:trPr>
                              <w:tc>
                                <w:tcPr>
                                  <w:tcW w:w="1639" w:type="pct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F047C44" w14:textId="77777777" w:rsidR="00D331EC" w:rsidRPr="000437A8" w:rsidRDefault="005C1B91" w:rsidP="00A317DF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隐私遮蔽</w:t>
                                  </w:r>
                                </w:p>
                              </w:tc>
                              <w:tc>
                                <w:tcPr>
                                  <w:tcW w:w="3361" w:type="pct"/>
                                  <w:vAlign w:val="center"/>
                                </w:tcPr>
                                <w:p w14:paraId="3A1FF0DB" w14:textId="77777777" w:rsidR="00D331EC" w:rsidRPr="000437A8" w:rsidRDefault="005C1B91" w:rsidP="00A317DF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5</w:t>
                                  </w: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个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区域，区域大小可设置</w:t>
                                  </w:r>
                                </w:p>
                              </w:tc>
                            </w:tr>
                            <w:tr w:rsidR="00925B49" w:rsidRPr="000437A8" w14:paraId="16773851" w14:textId="77777777" w:rsidTr="0019506E">
                              <w:trPr>
                                <w:trHeight w:val="340"/>
                              </w:trPr>
                              <w:tc>
                                <w:tcPr>
                                  <w:tcW w:w="1639" w:type="pct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605D003" w14:textId="77777777" w:rsidR="00925B49" w:rsidRPr="000437A8" w:rsidRDefault="00925B49" w:rsidP="00A317DF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字符显示</w:t>
                                  </w:r>
                                </w:p>
                              </w:tc>
                              <w:tc>
                                <w:tcPr>
                                  <w:tcW w:w="3361" w:type="pct"/>
                                  <w:vAlign w:val="center"/>
                                </w:tcPr>
                                <w:p w14:paraId="2809AE7A" w14:textId="77777777" w:rsidR="00925B49" w:rsidRPr="000437A8" w:rsidRDefault="00925B49" w:rsidP="00A317DF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温度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、时间、日期、</w:t>
                                  </w: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通道名称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、自定义</w:t>
                                  </w:r>
                                </w:p>
                              </w:tc>
                            </w:tr>
                            <w:tr w:rsidR="009901AD" w:rsidRPr="000437A8" w14:paraId="1F7BD63A" w14:textId="77777777" w:rsidTr="0019506E">
                              <w:trPr>
                                <w:trHeight w:val="340"/>
                              </w:trPr>
                              <w:tc>
                                <w:tcPr>
                                  <w:tcW w:w="1639" w:type="pct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76B84587" w14:textId="77777777" w:rsidR="009901AD" w:rsidRPr="000437A8" w:rsidRDefault="009901AD" w:rsidP="00A317DF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本地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录像、抓图</w:t>
                                  </w:r>
                                </w:p>
                              </w:tc>
                              <w:tc>
                                <w:tcPr>
                                  <w:tcW w:w="3361" w:type="pct"/>
                                  <w:vAlign w:val="center"/>
                                </w:tcPr>
                                <w:p w14:paraId="16503E89" w14:textId="77777777" w:rsidR="009901AD" w:rsidRPr="000437A8" w:rsidRDefault="009901AD" w:rsidP="00A317DF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支持</w:t>
                                  </w:r>
                                </w:p>
                              </w:tc>
                            </w:tr>
                            <w:tr w:rsidR="005C1B91" w:rsidRPr="000437A8" w14:paraId="78F5F2AD" w14:textId="77777777" w:rsidTr="0019506E">
                              <w:trPr>
                                <w:trHeight w:val="340"/>
                              </w:trPr>
                              <w:tc>
                                <w:tcPr>
                                  <w:tcW w:w="1639" w:type="pct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6CD63B58" w14:textId="77777777" w:rsidR="005C1B91" w:rsidRPr="000437A8" w:rsidRDefault="0098273B" w:rsidP="005C1B9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报警</w:t>
                                  </w:r>
                                  <w:r w:rsidR="009901AD"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消息推送</w:t>
                                  </w:r>
                                </w:p>
                              </w:tc>
                              <w:tc>
                                <w:tcPr>
                                  <w:tcW w:w="3361" w:type="pct"/>
                                  <w:vAlign w:val="center"/>
                                </w:tcPr>
                                <w:p w14:paraId="71AF9BB9" w14:textId="77777777" w:rsidR="005C1B91" w:rsidRPr="000437A8" w:rsidRDefault="009901AD" w:rsidP="005C1B9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推送</w:t>
                                  </w:r>
                                  <w:r w:rsidR="00134079"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至</w:t>
                                  </w: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APP</w:t>
                                  </w: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（可选）</w:t>
                                  </w:r>
                                </w:p>
                              </w:tc>
                            </w:tr>
                            <w:tr w:rsidR="005C1B91" w:rsidRPr="000437A8" w14:paraId="5ACC97F8" w14:textId="77777777" w:rsidTr="0019506E">
                              <w:trPr>
                                <w:trHeight w:val="340"/>
                              </w:trPr>
                              <w:tc>
                                <w:tcPr>
                                  <w:tcW w:w="5000" w:type="pct"/>
                                  <w:gridSpan w:val="2"/>
                                  <w:shd w:val="clear" w:color="auto" w:fill="548DD4" w:themeFill="text2" w:themeFillTint="99"/>
                                  <w:vAlign w:val="center"/>
                                </w:tcPr>
                                <w:p w14:paraId="0E6BDB66" w14:textId="77777777" w:rsidR="005C1B91" w:rsidRPr="000437A8" w:rsidRDefault="005C1B91" w:rsidP="005C1B9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5"/>
                                      <w:szCs w:val="16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b/>
                                      <w:color w:val="FFFFFF" w:themeColor="background1"/>
                                      <w:sz w:val="15"/>
                                      <w:szCs w:val="16"/>
                                      <w:lang w:val="en-GB" w:eastAsia="zh-CN"/>
                                    </w:rPr>
                                    <w:t>热成像测温</w:t>
                                  </w:r>
                                </w:p>
                              </w:tc>
                            </w:tr>
                            <w:tr w:rsidR="005C1B91" w:rsidRPr="000437A8" w14:paraId="6DC236FD" w14:textId="77777777" w:rsidTr="0019506E">
                              <w:trPr>
                                <w:trHeight w:val="340"/>
                              </w:trPr>
                              <w:tc>
                                <w:tcPr>
                                  <w:tcW w:w="1639" w:type="pct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75EEDC9B" w14:textId="77777777" w:rsidR="005C1B91" w:rsidRPr="000437A8" w:rsidRDefault="005C1B91" w:rsidP="005C1B9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测温功能</w:t>
                                  </w:r>
                                </w:p>
                              </w:tc>
                              <w:tc>
                                <w:tcPr>
                                  <w:tcW w:w="3361" w:type="pct"/>
                                  <w:vAlign w:val="center"/>
                                </w:tcPr>
                                <w:p w14:paraId="67922C81" w14:textId="77777777" w:rsidR="005C1B91" w:rsidRPr="000437A8" w:rsidRDefault="005C1B91" w:rsidP="005C1B9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点、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线、多边形区域、全屏</w:t>
                                  </w:r>
                                </w:p>
                              </w:tc>
                            </w:tr>
                            <w:tr w:rsidR="005C1B91" w:rsidRPr="000437A8" w14:paraId="6B99D21C" w14:textId="77777777" w:rsidTr="0019506E">
                              <w:trPr>
                                <w:trHeight w:val="340"/>
                              </w:trPr>
                              <w:tc>
                                <w:tcPr>
                                  <w:tcW w:w="1639" w:type="pct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4EC477DA" w14:textId="77777777" w:rsidR="005C1B91" w:rsidRPr="000437A8" w:rsidRDefault="00763C4E" w:rsidP="005C1B9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测温报警</w:t>
                                  </w:r>
                                </w:p>
                              </w:tc>
                              <w:tc>
                                <w:tcPr>
                                  <w:tcW w:w="3361" w:type="pct"/>
                                  <w:vAlign w:val="center"/>
                                </w:tcPr>
                                <w:p w14:paraId="6236CE6B" w14:textId="77777777" w:rsidR="005C1B91" w:rsidRPr="000437A8" w:rsidRDefault="00763C4E" w:rsidP="00925B49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最高温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、温差（</w:t>
                                  </w:r>
                                  <w:r w:rsidR="009C0AFF"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最高值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-</w:t>
                                  </w:r>
                                  <w:r w:rsidR="009C0AFF"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平均</w:t>
                                  </w:r>
                                  <w:r w:rsidR="009C0AFF"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值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）</w:t>
                                  </w: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、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温度范围、</w:t>
                                  </w:r>
                                  <w:r w:rsidR="00925B49"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区间</w:t>
                                  </w:r>
                                  <w:r w:rsidR="00925B49"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对比</w:t>
                                  </w:r>
                                </w:p>
                              </w:tc>
                            </w:tr>
                            <w:tr w:rsidR="005C1B91" w:rsidRPr="000437A8" w14:paraId="2C8F1BC4" w14:textId="77777777" w:rsidTr="0019506E">
                              <w:trPr>
                                <w:trHeight w:val="340"/>
                              </w:trPr>
                              <w:tc>
                                <w:tcPr>
                                  <w:tcW w:w="1639" w:type="pct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71E63F4" w14:textId="77777777" w:rsidR="005C1B91" w:rsidRPr="000437A8" w:rsidRDefault="004A5BB2" w:rsidP="005C1B9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测温精度</w:t>
                                  </w:r>
                                </w:p>
                              </w:tc>
                              <w:tc>
                                <w:tcPr>
                                  <w:tcW w:w="3361" w:type="pct"/>
                                  <w:vAlign w:val="center"/>
                                </w:tcPr>
                                <w:p w14:paraId="33ED2AC8" w14:textId="77777777" w:rsidR="005C1B91" w:rsidRPr="000437A8" w:rsidRDefault="005C1B91" w:rsidP="005C1B9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±</w:t>
                                  </w: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2</w:t>
                                  </w: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℃</w:t>
                                  </w: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 xml:space="preserve"> / </w:t>
                                  </w: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±</w:t>
                                  </w: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2%</w:t>
                                  </w:r>
                                </w:p>
                              </w:tc>
                            </w:tr>
                            <w:tr w:rsidR="005C1B91" w:rsidRPr="000437A8" w14:paraId="15933DC0" w14:textId="77777777" w:rsidTr="0019506E">
                              <w:trPr>
                                <w:trHeight w:val="340"/>
                              </w:trPr>
                              <w:tc>
                                <w:tcPr>
                                  <w:tcW w:w="1639" w:type="pct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928F145" w14:textId="77777777" w:rsidR="005C1B91" w:rsidRPr="000437A8" w:rsidRDefault="004A5BB2" w:rsidP="005C1B9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测温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响应时间</w:t>
                                  </w:r>
                                </w:p>
                              </w:tc>
                              <w:tc>
                                <w:tcPr>
                                  <w:tcW w:w="3361" w:type="pct"/>
                                  <w:vAlign w:val="center"/>
                                </w:tcPr>
                                <w:p w14:paraId="02BC86FD" w14:textId="77777777" w:rsidR="005C1B91" w:rsidRPr="000437A8" w:rsidRDefault="005C1B91" w:rsidP="005C1B9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≤</w:t>
                                  </w: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30ms</w:t>
                                  </w:r>
                                </w:p>
                              </w:tc>
                            </w:tr>
                            <w:tr w:rsidR="005C1B91" w:rsidRPr="000437A8" w14:paraId="46BD7FED" w14:textId="77777777" w:rsidTr="0019506E">
                              <w:trPr>
                                <w:trHeight w:val="340"/>
                              </w:trPr>
                              <w:tc>
                                <w:tcPr>
                                  <w:tcW w:w="1639" w:type="pct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4CB4BE2D" w14:textId="77777777" w:rsidR="005C1B91" w:rsidRPr="000437A8" w:rsidRDefault="00454170" w:rsidP="005C1B9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测温范围</w:t>
                                  </w:r>
                                </w:p>
                              </w:tc>
                              <w:tc>
                                <w:tcPr>
                                  <w:tcW w:w="3361" w:type="pct"/>
                                  <w:vAlign w:val="center"/>
                                </w:tcPr>
                                <w:p w14:paraId="4CF0A382" w14:textId="77777777" w:rsidR="005C1B91" w:rsidRPr="000437A8" w:rsidRDefault="005C1B91" w:rsidP="00DD7B4B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-40°C~</w:t>
                                  </w: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15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0°C</w:t>
                                  </w:r>
                                </w:p>
                              </w:tc>
                            </w:tr>
                            <w:tr w:rsidR="005C1B91" w:rsidRPr="000437A8" w14:paraId="75067F28" w14:textId="77777777" w:rsidTr="0019506E">
                              <w:trPr>
                                <w:trHeight w:val="340"/>
                              </w:trPr>
                              <w:tc>
                                <w:tcPr>
                                  <w:tcW w:w="1639" w:type="pct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6EE18ECC" w14:textId="77777777" w:rsidR="005C1B91" w:rsidRPr="000437A8" w:rsidRDefault="002C6E26" w:rsidP="005C1B9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防灼烧</w:t>
                                  </w:r>
                                </w:p>
                              </w:tc>
                              <w:tc>
                                <w:tcPr>
                                  <w:tcW w:w="3361" w:type="pct"/>
                                  <w:vAlign w:val="center"/>
                                </w:tcPr>
                                <w:p w14:paraId="5E3010EF" w14:textId="77777777" w:rsidR="005C1B91" w:rsidRPr="000437A8" w:rsidRDefault="002C6E26" w:rsidP="009C0AFF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自动</w:t>
                                  </w: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/</w:t>
                                  </w: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手动</w:t>
                                  </w:r>
                                </w:p>
                              </w:tc>
                            </w:tr>
                            <w:tr w:rsidR="00B46A39" w:rsidRPr="000437A8" w14:paraId="0728FCD5" w14:textId="77777777" w:rsidTr="0019506E">
                              <w:trPr>
                                <w:trHeight w:val="340"/>
                              </w:trPr>
                              <w:tc>
                                <w:tcPr>
                                  <w:tcW w:w="1639" w:type="pct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154915AC" w14:textId="77777777" w:rsidR="00B46A39" w:rsidRPr="000437A8" w:rsidRDefault="00B46A39" w:rsidP="005C1B9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报警</w:t>
                                  </w:r>
                                  <w:r w:rsidR="00F666AF"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等级</w:t>
                                  </w:r>
                                  <w:r w:rsidR="00F666AF"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划分</w:t>
                                  </w:r>
                                </w:p>
                              </w:tc>
                              <w:tc>
                                <w:tcPr>
                                  <w:tcW w:w="3361" w:type="pct"/>
                                  <w:vAlign w:val="center"/>
                                </w:tcPr>
                                <w:p w14:paraId="2FD12FF1" w14:textId="77777777" w:rsidR="00B46A39" w:rsidRPr="000437A8" w:rsidRDefault="00B46A39" w:rsidP="009C0AFF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预警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、报警</w:t>
                                  </w:r>
                                </w:p>
                              </w:tc>
                            </w:tr>
                            <w:tr w:rsidR="00F666AF" w:rsidRPr="000437A8" w14:paraId="758FDAD9" w14:textId="77777777" w:rsidTr="0019506E">
                              <w:trPr>
                                <w:trHeight w:val="340"/>
                              </w:trPr>
                              <w:tc>
                                <w:tcPr>
                                  <w:tcW w:w="1639" w:type="pct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4A782768" w14:textId="77777777" w:rsidR="00F666AF" w:rsidRPr="000437A8" w:rsidRDefault="00F666AF" w:rsidP="005C1B9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温度值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显示模式</w:t>
                                  </w:r>
                                </w:p>
                              </w:tc>
                              <w:tc>
                                <w:tcPr>
                                  <w:tcW w:w="3361" w:type="pct"/>
                                  <w:vAlign w:val="center"/>
                                </w:tcPr>
                                <w:p w14:paraId="7E8CAB2D" w14:textId="77777777" w:rsidR="00F666AF" w:rsidRPr="000437A8" w:rsidRDefault="00DF03D9" w:rsidP="00DF03D9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指定</w:t>
                                  </w:r>
                                  <w:r w:rsidR="00F666AF"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位置</w:t>
                                  </w:r>
                                  <w:r w:rsidR="00F666AF"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/</w:t>
                                  </w:r>
                                  <w:r w:rsidR="00F666AF"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跟随区域</w:t>
                                  </w:r>
                                  <w:r w:rsidR="00F666AF"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/</w:t>
                                  </w:r>
                                  <w:r w:rsidR="00F666AF"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关闭</w:t>
                                  </w:r>
                                </w:p>
                              </w:tc>
                            </w:tr>
                            <w:tr w:rsidR="00F666AF" w:rsidRPr="000437A8" w14:paraId="35D7B9D1" w14:textId="77777777" w:rsidTr="0019506E">
                              <w:trPr>
                                <w:trHeight w:val="340"/>
                              </w:trPr>
                              <w:tc>
                                <w:tcPr>
                                  <w:tcW w:w="1639" w:type="pct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ACBC0A0" w14:textId="77777777" w:rsidR="00F666AF" w:rsidRPr="000437A8" w:rsidRDefault="00BD6142" w:rsidP="004E0B06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报警</w:t>
                                  </w:r>
                                  <w:r w:rsidRPr="000437A8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区域</w:t>
                                  </w:r>
                                  <w:r w:rsidR="004E0B06"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显示</w:t>
                                  </w:r>
                                </w:p>
                              </w:tc>
                              <w:tc>
                                <w:tcPr>
                                  <w:tcW w:w="3361" w:type="pct"/>
                                  <w:vAlign w:val="center"/>
                                </w:tcPr>
                                <w:p w14:paraId="65A99576" w14:textId="77777777" w:rsidR="00F666AF" w:rsidRPr="000437A8" w:rsidRDefault="004E0B06" w:rsidP="009C0AFF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支持</w:t>
                                  </w:r>
                                </w:p>
                              </w:tc>
                            </w:tr>
                            <w:tr w:rsidR="00547A18" w:rsidRPr="000437A8" w14:paraId="013F4FBC" w14:textId="77777777" w:rsidTr="0019506E">
                              <w:trPr>
                                <w:trHeight w:val="340"/>
                              </w:trPr>
                              <w:tc>
                                <w:tcPr>
                                  <w:tcW w:w="1639" w:type="pct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0005A9F" w14:textId="77777777" w:rsidR="00547A18" w:rsidRPr="000437A8" w:rsidRDefault="00985256" w:rsidP="005C1B9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预置位测温</w:t>
                                  </w:r>
                                </w:p>
                              </w:tc>
                              <w:tc>
                                <w:tcPr>
                                  <w:tcW w:w="3361" w:type="pct"/>
                                  <w:vAlign w:val="center"/>
                                </w:tcPr>
                                <w:p w14:paraId="18A15B7B" w14:textId="77777777" w:rsidR="00547A18" w:rsidRPr="000437A8" w:rsidRDefault="00985256" w:rsidP="009C0AFF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0437A8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支持</w:t>
                                  </w:r>
                                </w:p>
                              </w:tc>
                            </w:tr>
                          </w:tbl>
                          <w:p w14:paraId="74E28ECC" w14:textId="77777777" w:rsidR="00F8038B" w:rsidRDefault="00F8038B">
                            <w:pPr>
                              <w:rPr>
                                <w:sz w:val="14"/>
                                <w:szCs w:val="14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29E27" id="_x0000_s1031" type="#_x0000_t202" style="position:absolute;margin-left:281.55pt;margin-top:17.55pt;width:263.6pt;height:682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" fillcolor="white [3201]" stroked="f" strokeweight=".5pt">
                <v:textbox>
                  <w:txbxContent>
                    <w:tbl>
                      <w:tblPr>
                        <w:tblStyle w:val="aa"/>
                        <w:tblW w:w="5033" w:type="pct"/>
                        <w:tblInd w:w="-34" w:type="dxa"/>
                        <w:tblBorders>
                          <w:top w:val="single" w:sz="4" w:space="0" w:color="D9D9D9" w:themeColor="background1" w:themeShade="D9"/>
                          <w:left w:val="single" w:sz="4" w:space="0" w:color="D9D9D9" w:themeColor="background1" w:themeShade="D9"/>
                          <w:bottom w:val="single" w:sz="4" w:space="0" w:color="D9D9D9" w:themeColor="background1" w:themeShade="D9"/>
                          <w:right w:val="single" w:sz="4" w:space="0" w:color="D9D9D9" w:themeColor="background1" w:themeShade="D9"/>
                          <w:insideH w:val="single" w:sz="4" w:space="0" w:color="D9D9D9" w:themeColor="background1" w:themeShade="D9"/>
                          <w:insideV w:val="single" w:sz="4" w:space="0" w:color="D9D9D9" w:themeColor="background1" w:themeShade="D9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717"/>
                        <w:gridCol w:w="3522"/>
                      </w:tblGrid>
                      <w:tr w:rsidR="00B24767" w:rsidRPr="000437A8" w14:paraId="751010CA" w14:textId="77777777" w:rsidTr="0019506E">
                        <w:trPr>
                          <w:trHeight w:val="340"/>
                        </w:trPr>
                        <w:tc>
                          <w:tcPr>
                            <w:tcW w:w="1639" w:type="pct"/>
                            <w:shd w:val="clear" w:color="auto" w:fill="F2F2F2" w:themeFill="background1" w:themeFillShade="F2"/>
                            <w:vAlign w:val="center"/>
                          </w:tcPr>
                          <w:p w14:paraId="5ED4AC67" w14:textId="77777777" w:rsidR="00B24767" w:rsidRPr="000437A8" w:rsidRDefault="00CF4AE3" w:rsidP="00B24767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预置位精度</w:t>
                            </w:r>
                          </w:p>
                        </w:tc>
                        <w:tc>
                          <w:tcPr>
                            <w:tcW w:w="3361" w:type="pct"/>
                            <w:vAlign w:val="center"/>
                          </w:tcPr>
                          <w:p w14:paraId="1FE6D1EC" w14:textId="77777777" w:rsidR="00B24767" w:rsidRPr="000437A8" w:rsidRDefault="00D029F4" w:rsidP="00B24767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±</w:t>
                            </w:r>
                            <w:r w:rsidR="00CF4AE3"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0.2°</w:t>
                            </w:r>
                          </w:p>
                        </w:tc>
                      </w:tr>
                      <w:tr w:rsidR="00B24767" w:rsidRPr="000437A8" w14:paraId="5E8CD4AE" w14:textId="77777777" w:rsidTr="0019506E">
                        <w:trPr>
                          <w:trHeight w:val="340"/>
                        </w:trPr>
                        <w:tc>
                          <w:tcPr>
                            <w:tcW w:w="1639" w:type="pct"/>
                            <w:shd w:val="clear" w:color="auto" w:fill="F2F2F2" w:themeFill="background1" w:themeFillShade="F2"/>
                            <w:vAlign w:val="center"/>
                          </w:tcPr>
                          <w:p w14:paraId="04610F38" w14:textId="77777777" w:rsidR="00B24767" w:rsidRPr="000437A8" w:rsidRDefault="00CF4AE3" w:rsidP="00B24767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巡航</w:t>
                            </w:r>
                          </w:p>
                        </w:tc>
                        <w:tc>
                          <w:tcPr>
                            <w:tcW w:w="3361" w:type="pct"/>
                            <w:vAlign w:val="center"/>
                          </w:tcPr>
                          <w:p w14:paraId="1A91984F" w14:textId="77777777" w:rsidR="00B24767" w:rsidRPr="000437A8" w:rsidRDefault="00D029F4" w:rsidP="00D029F4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12</w:t>
                            </w: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组（每组可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添加</w:t>
                            </w: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32</w:t>
                            </w: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个预置点）</w:t>
                            </w:r>
                            <w:r w:rsidR="00B24767"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 xml:space="preserve"> </w:t>
                            </w:r>
                          </w:p>
                        </w:tc>
                      </w:tr>
                      <w:tr w:rsidR="00B24767" w:rsidRPr="000437A8" w14:paraId="7C58908F" w14:textId="77777777" w:rsidTr="0019506E">
                        <w:trPr>
                          <w:trHeight w:val="340"/>
                        </w:trPr>
                        <w:tc>
                          <w:tcPr>
                            <w:tcW w:w="1639" w:type="pct"/>
                            <w:shd w:val="clear" w:color="auto" w:fill="F2F2F2" w:themeFill="background1" w:themeFillShade="F2"/>
                            <w:vAlign w:val="center"/>
                          </w:tcPr>
                          <w:p w14:paraId="5BC80A13" w14:textId="77777777" w:rsidR="00B24767" w:rsidRPr="000437A8" w:rsidRDefault="00D029F4" w:rsidP="00B24767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看守位</w:t>
                            </w:r>
                          </w:p>
                        </w:tc>
                        <w:tc>
                          <w:tcPr>
                            <w:tcW w:w="3361" w:type="pct"/>
                            <w:vAlign w:val="center"/>
                          </w:tcPr>
                          <w:p w14:paraId="24376634" w14:textId="77777777" w:rsidR="00B24767" w:rsidRPr="000437A8" w:rsidRDefault="00D029F4" w:rsidP="00B24767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支持</w:t>
                            </w:r>
                          </w:p>
                        </w:tc>
                      </w:tr>
                      <w:tr w:rsidR="00B24767" w:rsidRPr="000437A8" w14:paraId="43C2B49B" w14:textId="77777777" w:rsidTr="0019506E">
                        <w:trPr>
                          <w:trHeight w:val="340"/>
                        </w:trPr>
                        <w:tc>
                          <w:tcPr>
                            <w:tcW w:w="1639" w:type="pct"/>
                            <w:shd w:val="clear" w:color="auto" w:fill="F2F2F2" w:themeFill="background1" w:themeFillShade="F2"/>
                            <w:vAlign w:val="center"/>
                          </w:tcPr>
                          <w:p w14:paraId="6CAEBC93" w14:textId="77777777" w:rsidR="00B24767" w:rsidRPr="000437A8" w:rsidRDefault="00D029F4" w:rsidP="00B24767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速度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控制</w:t>
                            </w:r>
                          </w:p>
                        </w:tc>
                        <w:tc>
                          <w:tcPr>
                            <w:tcW w:w="3361" w:type="pct"/>
                            <w:vAlign w:val="center"/>
                          </w:tcPr>
                          <w:p w14:paraId="068552B6" w14:textId="77777777" w:rsidR="00B24767" w:rsidRPr="000437A8" w:rsidRDefault="00D029F4" w:rsidP="00B24767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支持</w:t>
                            </w:r>
                          </w:p>
                        </w:tc>
                      </w:tr>
                      <w:tr w:rsidR="00B24767" w:rsidRPr="000437A8" w14:paraId="14732505" w14:textId="77777777" w:rsidTr="0019506E">
                        <w:trPr>
                          <w:trHeight w:val="340"/>
                        </w:trPr>
                        <w:tc>
                          <w:tcPr>
                            <w:tcW w:w="1639" w:type="pct"/>
                            <w:shd w:val="clear" w:color="auto" w:fill="F2F2F2" w:themeFill="background1" w:themeFillShade="F2"/>
                            <w:vAlign w:val="center"/>
                          </w:tcPr>
                          <w:p w14:paraId="1F9789C2" w14:textId="77777777" w:rsidR="00B24767" w:rsidRPr="000437A8" w:rsidRDefault="00D029F4" w:rsidP="00B24767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断电记忆</w:t>
                            </w:r>
                          </w:p>
                        </w:tc>
                        <w:tc>
                          <w:tcPr>
                            <w:tcW w:w="3361" w:type="pct"/>
                            <w:vAlign w:val="center"/>
                          </w:tcPr>
                          <w:p w14:paraId="138C9D17" w14:textId="77777777" w:rsidR="00B24767" w:rsidRPr="000437A8" w:rsidRDefault="00D029F4" w:rsidP="00B24767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支持</w:t>
                            </w:r>
                          </w:p>
                        </w:tc>
                      </w:tr>
                      <w:tr w:rsidR="00B24767" w:rsidRPr="000437A8" w14:paraId="1E858333" w14:textId="77777777" w:rsidTr="0019506E">
                        <w:trPr>
                          <w:trHeight w:val="340"/>
                        </w:trPr>
                        <w:tc>
                          <w:tcPr>
                            <w:tcW w:w="1639" w:type="pct"/>
                            <w:shd w:val="clear" w:color="auto" w:fill="F2F2F2" w:themeFill="background1" w:themeFillShade="F2"/>
                            <w:vAlign w:val="center"/>
                          </w:tcPr>
                          <w:p w14:paraId="205FE3FF" w14:textId="77777777" w:rsidR="00B24767" w:rsidRPr="000437A8" w:rsidRDefault="00D029F4" w:rsidP="00B24767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角度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回传</w:t>
                            </w:r>
                          </w:p>
                        </w:tc>
                        <w:tc>
                          <w:tcPr>
                            <w:tcW w:w="3361" w:type="pct"/>
                            <w:vAlign w:val="center"/>
                          </w:tcPr>
                          <w:p w14:paraId="19BA6370" w14:textId="77777777" w:rsidR="00B24767" w:rsidRPr="000437A8" w:rsidRDefault="00D029F4" w:rsidP="00B24767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水平、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俯仰角度支持一并回传</w:t>
                            </w:r>
                          </w:p>
                        </w:tc>
                      </w:tr>
                      <w:tr w:rsidR="00753F84" w:rsidRPr="000437A8" w14:paraId="3FD47F74" w14:textId="77777777" w:rsidTr="0019506E">
                        <w:trPr>
                          <w:trHeight w:val="340"/>
                        </w:trPr>
                        <w:tc>
                          <w:tcPr>
                            <w:tcW w:w="5000" w:type="pct"/>
                            <w:gridSpan w:val="2"/>
                            <w:shd w:val="clear" w:color="auto" w:fill="548DD4" w:themeFill="text2" w:themeFillTint="99"/>
                            <w:vAlign w:val="center"/>
                          </w:tcPr>
                          <w:p w14:paraId="03070842" w14:textId="77777777" w:rsidR="00753F84" w:rsidRPr="000437A8" w:rsidRDefault="00F15CDC" w:rsidP="00B24767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6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b/>
                                <w:color w:val="FFFFFF" w:themeColor="background1"/>
                                <w:sz w:val="15"/>
                                <w:szCs w:val="16"/>
                                <w:lang w:val="en-GB" w:eastAsia="zh-CN"/>
                              </w:rPr>
                              <w:t>音视频</w:t>
                            </w:r>
                          </w:p>
                        </w:tc>
                      </w:tr>
                      <w:tr w:rsidR="00B24767" w:rsidRPr="000437A8" w14:paraId="18F4D12A" w14:textId="77777777" w:rsidTr="0019506E">
                        <w:trPr>
                          <w:trHeight w:val="340"/>
                        </w:trPr>
                        <w:tc>
                          <w:tcPr>
                            <w:tcW w:w="1639" w:type="pct"/>
                            <w:shd w:val="clear" w:color="auto" w:fill="F2F2F2" w:themeFill="background1" w:themeFillShade="F2"/>
                            <w:vAlign w:val="center"/>
                          </w:tcPr>
                          <w:p w14:paraId="562A56D0" w14:textId="77777777" w:rsidR="00B24767" w:rsidRPr="000437A8" w:rsidRDefault="000E1CE2" w:rsidP="005C1B91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视频编码</w:t>
                            </w:r>
                          </w:p>
                        </w:tc>
                        <w:tc>
                          <w:tcPr>
                            <w:tcW w:w="3361" w:type="pct"/>
                            <w:vAlign w:val="center"/>
                          </w:tcPr>
                          <w:p w14:paraId="315159F5" w14:textId="77777777" w:rsidR="00B24767" w:rsidRPr="000437A8" w:rsidRDefault="00B24767" w:rsidP="005C1B91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 xml:space="preserve">H.265, 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H.264, MJPEG</w:t>
                            </w:r>
                          </w:p>
                        </w:tc>
                      </w:tr>
                      <w:tr w:rsidR="00B24767" w:rsidRPr="000437A8" w14:paraId="39425182" w14:textId="77777777" w:rsidTr="0019506E">
                        <w:trPr>
                          <w:trHeight w:val="340"/>
                        </w:trPr>
                        <w:tc>
                          <w:tcPr>
                            <w:tcW w:w="1639" w:type="pct"/>
                            <w:shd w:val="clear" w:color="auto" w:fill="F2F2F2" w:themeFill="background1" w:themeFillShade="F2"/>
                            <w:vAlign w:val="center"/>
                          </w:tcPr>
                          <w:p w14:paraId="030904D7" w14:textId="77777777" w:rsidR="00B24767" w:rsidRPr="000437A8" w:rsidRDefault="000E1CE2" w:rsidP="005C1B91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视频流</w:t>
                            </w:r>
                          </w:p>
                        </w:tc>
                        <w:tc>
                          <w:tcPr>
                            <w:tcW w:w="3361" w:type="pct"/>
                            <w:vAlign w:val="center"/>
                          </w:tcPr>
                          <w:p w14:paraId="0C0B51A6" w14:textId="77777777" w:rsidR="00B438E1" w:rsidRPr="00B438E1" w:rsidRDefault="00B438E1" w:rsidP="00B438E1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B438E1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可见光</w:t>
                            </w:r>
                          </w:p>
                          <w:p w14:paraId="294800DC" w14:textId="77777777" w:rsidR="00B438E1" w:rsidRPr="00B438E1" w:rsidRDefault="00B438E1" w:rsidP="00B438E1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B438E1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主码流</w:t>
                            </w:r>
                            <w:r w:rsidRPr="00B438E1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 xml:space="preserve"> </w:t>
                            </w:r>
                            <w:r w:rsidR="00635806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 xml:space="preserve"> </w:t>
                            </w:r>
                            <w:r w:rsidR="00635806" w:rsidRPr="00B438E1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1920</w:t>
                            </w:r>
                            <w:r w:rsidR="00635806" w:rsidRPr="00B438E1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×</w:t>
                            </w:r>
                            <w:r w:rsidR="00635806" w:rsidRPr="00B438E1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1080</w:t>
                            </w:r>
                            <w:r w:rsidRPr="00B438E1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/1</w:t>
                            </w:r>
                            <w:r w:rsidR="00635806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28</w:t>
                            </w:r>
                            <w:r w:rsidRPr="00B438E1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0</w:t>
                            </w:r>
                            <w:r w:rsidRPr="00B438E1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×</w:t>
                            </w:r>
                            <w:r w:rsidR="00635806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72</w:t>
                            </w:r>
                            <w:r w:rsidRPr="00B438E1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0 @25/30fps</w:t>
                            </w:r>
                          </w:p>
                          <w:p w14:paraId="4A55C131" w14:textId="77777777" w:rsidR="00B438E1" w:rsidRPr="00B438E1" w:rsidRDefault="00B438E1" w:rsidP="00B438E1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B438E1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子码流</w:t>
                            </w:r>
                            <w:r w:rsidRPr="00B438E1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 xml:space="preserve">  D1/VGA/CIF/QCIF/QVGA @25/30fps</w:t>
                            </w:r>
                          </w:p>
                          <w:p w14:paraId="56E1581E" w14:textId="77777777" w:rsidR="00B438E1" w:rsidRPr="00B438E1" w:rsidRDefault="00B438E1" w:rsidP="00B438E1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B438E1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热成像</w:t>
                            </w:r>
                          </w:p>
                          <w:p w14:paraId="1DFE5ADB" w14:textId="77777777" w:rsidR="00B438E1" w:rsidRPr="00B438E1" w:rsidRDefault="00B438E1" w:rsidP="00B438E1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B438E1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主码流</w:t>
                            </w:r>
                            <w:r w:rsidRPr="00B438E1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 xml:space="preserve">  D1 @25/30fps</w:t>
                            </w:r>
                          </w:p>
                          <w:p w14:paraId="41F042E0" w14:textId="77777777" w:rsidR="00B24767" w:rsidRPr="000437A8" w:rsidRDefault="00B438E1" w:rsidP="00B438E1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B438E1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子码流</w:t>
                            </w:r>
                            <w:r w:rsidRPr="00B438E1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 xml:space="preserve">  CIF @25/30fps</w:t>
                            </w:r>
                          </w:p>
                        </w:tc>
                      </w:tr>
                      <w:tr w:rsidR="00B24767" w:rsidRPr="000437A8" w14:paraId="707AC858" w14:textId="77777777" w:rsidTr="0019506E">
                        <w:trPr>
                          <w:trHeight w:val="340"/>
                        </w:trPr>
                        <w:tc>
                          <w:tcPr>
                            <w:tcW w:w="1639" w:type="pct"/>
                            <w:shd w:val="clear" w:color="auto" w:fill="F2F2F2" w:themeFill="background1" w:themeFillShade="F2"/>
                            <w:vAlign w:val="center"/>
                          </w:tcPr>
                          <w:p w14:paraId="403DC2AA" w14:textId="77777777" w:rsidR="00B24767" w:rsidRPr="000437A8" w:rsidRDefault="0010781D" w:rsidP="009E6AC2">
                            <w:pPr>
                              <w:widowControl/>
                              <w:spacing w:after="0" w:line="240" w:lineRule="auto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码流</w:t>
                            </w:r>
                            <w:r w:rsidR="000E1CE2"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控制</w:t>
                            </w:r>
                          </w:p>
                        </w:tc>
                        <w:tc>
                          <w:tcPr>
                            <w:tcW w:w="3361" w:type="pct"/>
                            <w:vAlign w:val="center"/>
                          </w:tcPr>
                          <w:p w14:paraId="1C61D6D1" w14:textId="77777777" w:rsidR="00B24767" w:rsidRPr="000437A8" w:rsidRDefault="00B24767" w:rsidP="009E6AC2">
                            <w:pPr>
                              <w:widowControl/>
                              <w:spacing w:after="0" w:line="240" w:lineRule="auto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CBR/VBR</w:t>
                            </w:r>
                          </w:p>
                        </w:tc>
                      </w:tr>
                      <w:tr w:rsidR="00B24767" w:rsidRPr="000437A8" w14:paraId="3A705780" w14:textId="77777777" w:rsidTr="0019506E">
                        <w:trPr>
                          <w:trHeight w:val="340"/>
                        </w:trPr>
                        <w:tc>
                          <w:tcPr>
                            <w:tcW w:w="1639" w:type="pct"/>
                            <w:shd w:val="clear" w:color="auto" w:fill="F2F2F2" w:themeFill="background1" w:themeFillShade="F2"/>
                            <w:vAlign w:val="center"/>
                          </w:tcPr>
                          <w:p w14:paraId="3164CF8E" w14:textId="77777777" w:rsidR="00B24767" w:rsidRPr="000437A8" w:rsidRDefault="000E1CE2" w:rsidP="005C1B91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码</w:t>
                            </w:r>
                            <w:r w:rsidR="0010781D"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流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范围</w:t>
                            </w:r>
                          </w:p>
                        </w:tc>
                        <w:tc>
                          <w:tcPr>
                            <w:tcW w:w="3361" w:type="pct"/>
                            <w:vAlign w:val="center"/>
                          </w:tcPr>
                          <w:p w14:paraId="037B5088" w14:textId="77777777" w:rsidR="002407C7" w:rsidRPr="002407C7" w:rsidRDefault="002407C7" w:rsidP="002407C7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2407C7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热成像</w:t>
                            </w:r>
                            <w:r w:rsidRPr="002407C7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 xml:space="preserve">       </w:t>
                            </w:r>
                            <w:r w:rsidRPr="002407C7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主码流</w:t>
                            </w:r>
                            <w:r w:rsidRPr="002407C7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 xml:space="preserve">  100Kbps~6000Kbps</w:t>
                            </w:r>
                            <w:r w:rsidRPr="002407C7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，</w:t>
                            </w:r>
                          </w:p>
                          <w:p w14:paraId="2CCD31FF" w14:textId="77777777" w:rsidR="002407C7" w:rsidRPr="002407C7" w:rsidRDefault="002407C7" w:rsidP="002407C7">
                            <w:pPr>
                              <w:widowControl/>
                              <w:spacing w:after="0"/>
                              <w:ind w:firstLineChars="500" w:firstLine="75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2407C7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子码流</w:t>
                            </w:r>
                            <w:r w:rsidRPr="002407C7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 xml:space="preserve">  10Kbps~1500Kbps</w:t>
                            </w:r>
                          </w:p>
                          <w:p w14:paraId="5703CD24" w14:textId="77777777" w:rsidR="002407C7" w:rsidRPr="002407C7" w:rsidRDefault="002407C7" w:rsidP="002407C7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2407C7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可见光</w:t>
                            </w:r>
                            <w:r w:rsidRPr="002407C7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 xml:space="preserve">       </w:t>
                            </w:r>
                            <w:r w:rsidRPr="002407C7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主码流</w:t>
                            </w:r>
                            <w:r w:rsidRPr="002407C7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 xml:space="preserve">  500Kbps~12Mbps;</w:t>
                            </w:r>
                          </w:p>
                          <w:p w14:paraId="47E1BF2F" w14:textId="77777777" w:rsidR="00B24767" w:rsidRPr="000437A8" w:rsidRDefault="002407C7" w:rsidP="002407C7">
                            <w:pPr>
                              <w:widowControl/>
                              <w:spacing w:after="0"/>
                              <w:ind w:firstLineChars="500" w:firstLine="75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2407C7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子码流</w:t>
                            </w:r>
                            <w:r w:rsidRPr="002407C7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: 100Kbps~6Kbps</w:t>
                            </w:r>
                          </w:p>
                        </w:tc>
                      </w:tr>
                      <w:tr w:rsidR="00A317DF" w:rsidRPr="000437A8" w14:paraId="1E6C9D5A" w14:textId="77777777" w:rsidTr="0019506E">
                        <w:trPr>
                          <w:trHeight w:val="340"/>
                        </w:trPr>
                        <w:tc>
                          <w:tcPr>
                            <w:tcW w:w="1639" w:type="pct"/>
                            <w:shd w:val="clear" w:color="auto" w:fill="F2F2F2" w:themeFill="background1" w:themeFillShade="F2"/>
                            <w:vAlign w:val="center"/>
                          </w:tcPr>
                          <w:p w14:paraId="02D992C9" w14:textId="77777777" w:rsidR="00A317DF" w:rsidRPr="000437A8" w:rsidRDefault="00A317DF" w:rsidP="005C1B91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音频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编码</w:t>
                            </w:r>
                          </w:p>
                        </w:tc>
                        <w:tc>
                          <w:tcPr>
                            <w:tcW w:w="3361" w:type="pct"/>
                            <w:vAlign w:val="center"/>
                          </w:tcPr>
                          <w:p w14:paraId="6FE0CEDB" w14:textId="77777777" w:rsidR="00A317DF" w:rsidRPr="000437A8" w:rsidRDefault="00A317DF" w:rsidP="005C1B91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G711_A,G711_U,RAW_PCM,NONE</w:t>
                            </w:r>
                          </w:p>
                        </w:tc>
                      </w:tr>
                      <w:tr w:rsidR="00A317DF" w:rsidRPr="000437A8" w14:paraId="1D5DB48D" w14:textId="77777777" w:rsidTr="0019506E">
                        <w:trPr>
                          <w:trHeight w:val="340"/>
                        </w:trPr>
                        <w:tc>
                          <w:tcPr>
                            <w:tcW w:w="1639" w:type="pct"/>
                            <w:shd w:val="clear" w:color="auto" w:fill="F2F2F2" w:themeFill="background1" w:themeFillShade="F2"/>
                            <w:vAlign w:val="center"/>
                          </w:tcPr>
                          <w:p w14:paraId="47DD3E91" w14:textId="77777777" w:rsidR="00A317DF" w:rsidRPr="000437A8" w:rsidRDefault="00A317DF" w:rsidP="00A317DF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音频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流</w:t>
                            </w:r>
                          </w:p>
                        </w:tc>
                        <w:tc>
                          <w:tcPr>
                            <w:tcW w:w="3361" w:type="pct"/>
                            <w:vAlign w:val="center"/>
                          </w:tcPr>
                          <w:p w14:paraId="0DB61559" w14:textId="77777777" w:rsidR="00A317DF" w:rsidRPr="000437A8" w:rsidRDefault="00A317DF" w:rsidP="00A317DF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64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kbps(G711),128kbps(RAW_PCM)</w:t>
                            </w:r>
                          </w:p>
                        </w:tc>
                      </w:tr>
                      <w:tr w:rsidR="00A317DF" w:rsidRPr="000437A8" w14:paraId="3FD10401" w14:textId="77777777" w:rsidTr="0019506E">
                        <w:trPr>
                          <w:trHeight w:val="340"/>
                        </w:trPr>
                        <w:tc>
                          <w:tcPr>
                            <w:tcW w:w="1639" w:type="pct"/>
                            <w:shd w:val="clear" w:color="auto" w:fill="F2F2F2" w:themeFill="background1" w:themeFillShade="F2"/>
                            <w:vAlign w:val="center"/>
                          </w:tcPr>
                          <w:p w14:paraId="2EE4480F" w14:textId="77777777" w:rsidR="00A317DF" w:rsidRPr="000437A8" w:rsidRDefault="00A317DF" w:rsidP="00A317DF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视频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制式</w:t>
                            </w:r>
                          </w:p>
                        </w:tc>
                        <w:tc>
                          <w:tcPr>
                            <w:tcW w:w="3361" w:type="pct"/>
                            <w:vAlign w:val="center"/>
                          </w:tcPr>
                          <w:p w14:paraId="06AD4231" w14:textId="77777777" w:rsidR="00A317DF" w:rsidRPr="000437A8" w:rsidRDefault="00A317DF" w:rsidP="00A317DF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PAL/NTSC</w:t>
                            </w:r>
                          </w:p>
                        </w:tc>
                      </w:tr>
                      <w:tr w:rsidR="00A317DF" w:rsidRPr="000437A8" w14:paraId="4223147B" w14:textId="77777777" w:rsidTr="0019506E">
                        <w:trPr>
                          <w:trHeight w:val="340"/>
                        </w:trPr>
                        <w:tc>
                          <w:tcPr>
                            <w:tcW w:w="5000" w:type="pct"/>
                            <w:gridSpan w:val="2"/>
                            <w:shd w:val="clear" w:color="auto" w:fill="548DD4" w:themeFill="text2" w:themeFillTint="99"/>
                            <w:vAlign w:val="center"/>
                          </w:tcPr>
                          <w:p w14:paraId="509368AA" w14:textId="77777777" w:rsidR="00A317DF" w:rsidRPr="000437A8" w:rsidRDefault="00D331EC" w:rsidP="00A317DF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6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b/>
                                <w:color w:val="FFFFFF" w:themeColor="background1"/>
                                <w:sz w:val="15"/>
                                <w:szCs w:val="16"/>
                                <w:lang w:val="en-GB" w:eastAsia="zh-CN"/>
                              </w:rPr>
                              <w:t>功能</w:t>
                            </w:r>
                            <w:r w:rsidR="00D405C6" w:rsidRPr="000437A8">
                              <w:rPr>
                                <w:rFonts w:ascii="Arial" w:hAnsi="Arial" w:cs="Arial" w:hint="eastAsia"/>
                                <w:b/>
                                <w:color w:val="FFFFFF" w:themeColor="background1"/>
                                <w:sz w:val="15"/>
                                <w:szCs w:val="16"/>
                                <w:lang w:val="en-GB" w:eastAsia="zh-CN"/>
                              </w:rPr>
                              <w:t>应用</w:t>
                            </w:r>
                          </w:p>
                        </w:tc>
                      </w:tr>
                      <w:tr w:rsidR="00D331EC" w:rsidRPr="000437A8" w14:paraId="40358A53" w14:textId="77777777" w:rsidTr="00EE04F1">
                        <w:trPr>
                          <w:trHeight w:val="340"/>
                        </w:trPr>
                        <w:tc>
                          <w:tcPr>
                            <w:tcW w:w="1639" w:type="pct"/>
                            <w:shd w:val="clear" w:color="auto" w:fill="F2F2F2" w:themeFill="background1" w:themeFillShade="F2"/>
                            <w:vAlign w:val="center"/>
                          </w:tcPr>
                          <w:p w14:paraId="56D57A8A" w14:textId="77777777" w:rsidR="00D331EC" w:rsidRPr="000437A8" w:rsidRDefault="00D331EC" w:rsidP="00D331EC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智能报警</w:t>
                            </w:r>
                          </w:p>
                        </w:tc>
                        <w:tc>
                          <w:tcPr>
                            <w:tcW w:w="3361" w:type="pct"/>
                            <w:vAlign w:val="center"/>
                          </w:tcPr>
                          <w:p w14:paraId="56CAE163" w14:textId="77777777" w:rsidR="00D331EC" w:rsidRPr="000437A8" w:rsidRDefault="00D331EC" w:rsidP="009901AD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移动侦测报警、</w:t>
                            </w: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I/O</w:t>
                            </w: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报警、磁盘报警、测温预警、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智能分析报警</w:t>
                            </w:r>
                            <w:r w:rsidR="009901AD"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、</w:t>
                            </w:r>
                            <w:r w:rsidR="009901AD"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网络异常</w:t>
                            </w:r>
                            <w:r w:rsidR="009901AD"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报警</w:t>
                            </w:r>
                          </w:p>
                        </w:tc>
                      </w:tr>
                      <w:tr w:rsidR="00D331EC" w:rsidRPr="000437A8" w14:paraId="3D76BB84" w14:textId="77777777" w:rsidTr="00EE04F1">
                        <w:trPr>
                          <w:trHeight w:val="340"/>
                        </w:trPr>
                        <w:tc>
                          <w:tcPr>
                            <w:tcW w:w="1639" w:type="pct"/>
                            <w:shd w:val="clear" w:color="auto" w:fill="F2F2F2" w:themeFill="background1" w:themeFillShade="F2"/>
                            <w:vAlign w:val="center"/>
                          </w:tcPr>
                          <w:p w14:paraId="6108798D" w14:textId="77777777" w:rsidR="00D331EC" w:rsidRPr="000437A8" w:rsidRDefault="00D331EC" w:rsidP="00D331EC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智能分析</w:t>
                            </w:r>
                          </w:p>
                        </w:tc>
                        <w:tc>
                          <w:tcPr>
                            <w:tcW w:w="3361" w:type="pct"/>
                            <w:vAlign w:val="center"/>
                          </w:tcPr>
                          <w:p w14:paraId="1D2C098A" w14:textId="77777777" w:rsidR="00D331EC" w:rsidRPr="000437A8" w:rsidRDefault="005C1B91" w:rsidP="00D331EC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区域入侵、警戒线、双警戒线、物品遗留、物品移走</w:t>
                            </w:r>
                          </w:p>
                        </w:tc>
                      </w:tr>
                      <w:tr w:rsidR="00D331EC" w:rsidRPr="000437A8" w14:paraId="7667C537" w14:textId="77777777" w:rsidTr="0019506E">
                        <w:trPr>
                          <w:trHeight w:val="340"/>
                        </w:trPr>
                        <w:tc>
                          <w:tcPr>
                            <w:tcW w:w="1639" w:type="pct"/>
                            <w:shd w:val="clear" w:color="auto" w:fill="F2F2F2" w:themeFill="background1" w:themeFillShade="F2"/>
                            <w:vAlign w:val="center"/>
                          </w:tcPr>
                          <w:p w14:paraId="0F047C44" w14:textId="77777777" w:rsidR="00D331EC" w:rsidRPr="000437A8" w:rsidRDefault="005C1B91" w:rsidP="00A317DF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隐私遮蔽</w:t>
                            </w:r>
                          </w:p>
                        </w:tc>
                        <w:tc>
                          <w:tcPr>
                            <w:tcW w:w="3361" w:type="pct"/>
                            <w:vAlign w:val="center"/>
                          </w:tcPr>
                          <w:p w14:paraId="3A1FF0DB" w14:textId="77777777" w:rsidR="00D331EC" w:rsidRPr="000437A8" w:rsidRDefault="005C1B91" w:rsidP="00A317DF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5</w:t>
                            </w: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个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区域，区域大小可设置</w:t>
                            </w:r>
                          </w:p>
                        </w:tc>
                      </w:tr>
                      <w:tr w:rsidR="00925B49" w:rsidRPr="000437A8" w14:paraId="16773851" w14:textId="77777777" w:rsidTr="0019506E">
                        <w:trPr>
                          <w:trHeight w:val="340"/>
                        </w:trPr>
                        <w:tc>
                          <w:tcPr>
                            <w:tcW w:w="1639" w:type="pct"/>
                            <w:shd w:val="clear" w:color="auto" w:fill="F2F2F2" w:themeFill="background1" w:themeFillShade="F2"/>
                            <w:vAlign w:val="center"/>
                          </w:tcPr>
                          <w:p w14:paraId="0605D003" w14:textId="77777777" w:rsidR="00925B49" w:rsidRPr="000437A8" w:rsidRDefault="00925B49" w:rsidP="00A317DF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字符显示</w:t>
                            </w:r>
                          </w:p>
                        </w:tc>
                        <w:tc>
                          <w:tcPr>
                            <w:tcW w:w="3361" w:type="pct"/>
                            <w:vAlign w:val="center"/>
                          </w:tcPr>
                          <w:p w14:paraId="2809AE7A" w14:textId="77777777" w:rsidR="00925B49" w:rsidRPr="000437A8" w:rsidRDefault="00925B49" w:rsidP="00A317DF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温度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、时间、日期、</w:t>
                            </w: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通道名称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、自定义</w:t>
                            </w:r>
                          </w:p>
                        </w:tc>
                      </w:tr>
                      <w:tr w:rsidR="009901AD" w:rsidRPr="000437A8" w14:paraId="1F7BD63A" w14:textId="77777777" w:rsidTr="0019506E">
                        <w:trPr>
                          <w:trHeight w:val="340"/>
                        </w:trPr>
                        <w:tc>
                          <w:tcPr>
                            <w:tcW w:w="1639" w:type="pct"/>
                            <w:shd w:val="clear" w:color="auto" w:fill="F2F2F2" w:themeFill="background1" w:themeFillShade="F2"/>
                            <w:vAlign w:val="center"/>
                          </w:tcPr>
                          <w:p w14:paraId="76B84587" w14:textId="77777777" w:rsidR="009901AD" w:rsidRPr="000437A8" w:rsidRDefault="009901AD" w:rsidP="00A317DF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本地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录像、抓图</w:t>
                            </w:r>
                          </w:p>
                        </w:tc>
                        <w:tc>
                          <w:tcPr>
                            <w:tcW w:w="3361" w:type="pct"/>
                            <w:vAlign w:val="center"/>
                          </w:tcPr>
                          <w:p w14:paraId="16503E89" w14:textId="77777777" w:rsidR="009901AD" w:rsidRPr="000437A8" w:rsidRDefault="009901AD" w:rsidP="00A317DF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支持</w:t>
                            </w:r>
                          </w:p>
                        </w:tc>
                      </w:tr>
                      <w:tr w:rsidR="005C1B91" w:rsidRPr="000437A8" w14:paraId="78F5F2AD" w14:textId="77777777" w:rsidTr="0019506E">
                        <w:trPr>
                          <w:trHeight w:val="340"/>
                        </w:trPr>
                        <w:tc>
                          <w:tcPr>
                            <w:tcW w:w="1639" w:type="pct"/>
                            <w:shd w:val="clear" w:color="auto" w:fill="F2F2F2" w:themeFill="background1" w:themeFillShade="F2"/>
                            <w:vAlign w:val="center"/>
                          </w:tcPr>
                          <w:p w14:paraId="6CD63B58" w14:textId="77777777" w:rsidR="005C1B91" w:rsidRPr="000437A8" w:rsidRDefault="0098273B" w:rsidP="005C1B91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报警</w:t>
                            </w:r>
                            <w:r w:rsidR="009901AD"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消息推送</w:t>
                            </w:r>
                          </w:p>
                        </w:tc>
                        <w:tc>
                          <w:tcPr>
                            <w:tcW w:w="3361" w:type="pct"/>
                            <w:vAlign w:val="center"/>
                          </w:tcPr>
                          <w:p w14:paraId="71AF9BB9" w14:textId="77777777" w:rsidR="005C1B91" w:rsidRPr="000437A8" w:rsidRDefault="009901AD" w:rsidP="005C1B91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推送</w:t>
                            </w:r>
                            <w:r w:rsidR="00134079"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至</w:t>
                            </w: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APP</w:t>
                            </w: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（可选）</w:t>
                            </w:r>
                          </w:p>
                        </w:tc>
                      </w:tr>
                      <w:tr w:rsidR="005C1B91" w:rsidRPr="000437A8" w14:paraId="5ACC97F8" w14:textId="77777777" w:rsidTr="0019506E">
                        <w:trPr>
                          <w:trHeight w:val="340"/>
                        </w:trPr>
                        <w:tc>
                          <w:tcPr>
                            <w:tcW w:w="5000" w:type="pct"/>
                            <w:gridSpan w:val="2"/>
                            <w:shd w:val="clear" w:color="auto" w:fill="548DD4" w:themeFill="text2" w:themeFillTint="99"/>
                            <w:vAlign w:val="center"/>
                          </w:tcPr>
                          <w:p w14:paraId="0E6BDB66" w14:textId="77777777" w:rsidR="005C1B91" w:rsidRPr="000437A8" w:rsidRDefault="005C1B91" w:rsidP="005C1B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5"/>
                                <w:szCs w:val="16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b/>
                                <w:color w:val="FFFFFF" w:themeColor="background1"/>
                                <w:sz w:val="15"/>
                                <w:szCs w:val="16"/>
                                <w:lang w:val="en-GB" w:eastAsia="zh-CN"/>
                              </w:rPr>
                              <w:t>热成像测温</w:t>
                            </w:r>
                          </w:p>
                        </w:tc>
                      </w:tr>
                      <w:tr w:rsidR="005C1B91" w:rsidRPr="000437A8" w14:paraId="6DC236FD" w14:textId="77777777" w:rsidTr="0019506E">
                        <w:trPr>
                          <w:trHeight w:val="340"/>
                        </w:trPr>
                        <w:tc>
                          <w:tcPr>
                            <w:tcW w:w="1639" w:type="pct"/>
                            <w:shd w:val="clear" w:color="auto" w:fill="F2F2F2" w:themeFill="background1" w:themeFillShade="F2"/>
                            <w:vAlign w:val="center"/>
                          </w:tcPr>
                          <w:p w14:paraId="75EEDC9B" w14:textId="77777777" w:rsidR="005C1B91" w:rsidRPr="000437A8" w:rsidRDefault="005C1B91" w:rsidP="005C1B91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测温功能</w:t>
                            </w:r>
                          </w:p>
                        </w:tc>
                        <w:tc>
                          <w:tcPr>
                            <w:tcW w:w="3361" w:type="pct"/>
                            <w:vAlign w:val="center"/>
                          </w:tcPr>
                          <w:p w14:paraId="67922C81" w14:textId="77777777" w:rsidR="005C1B91" w:rsidRPr="000437A8" w:rsidRDefault="005C1B91" w:rsidP="005C1B91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点、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线、多边形区域、全屏</w:t>
                            </w:r>
                          </w:p>
                        </w:tc>
                      </w:tr>
                      <w:tr w:rsidR="005C1B91" w:rsidRPr="000437A8" w14:paraId="6B99D21C" w14:textId="77777777" w:rsidTr="0019506E">
                        <w:trPr>
                          <w:trHeight w:val="340"/>
                        </w:trPr>
                        <w:tc>
                          <w:tcPr>
                            <w:tcW w:w="1639" w:type="pct"/>
                            <w:shd w:val="clear" w:color="auto" w:fill="F2F2F2" w:themeFill="background1" w:themeFillShade="F2"/>
                            <w:vAlign w:val="center"/>
                          </w:tcPr>
                          <w:p w14:paraId="4EC477DA" w14:textId="77777777" w:rsidR="005C1B91" w:rsidRPr="000437A8" w:rsidRDefault="00763C4E" w:rsidP="005C1B91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测温报警</w:t>
                            </w:r>
                          </w:p>
                        </w:tc>
                        <w:tc>
                          <w:tcPr>
                            <w:tcW w:w="3361" w:type="pct"/>
                            <w:vAlign w:val="center"/>
                          </w:tcPr>
                          <w:p w14:paraId="6236CE6B" w14:textId="77777777" w:rsidR="005C1B91" w:rsidRPr="000437A8" w:rsidRDefault="00763C4E" w:rsidP="00925B49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最高温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、温差（</w:t>
                            </w:r>
                            <w:r w:rsidR="009C0AFF"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最高值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-</w:t>
                            </w:r>
                            <w:r w:rsidR="009C0AFF"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平均</w:t>
                            </w:r>
                            <w:r w:rsidR="009C0AFF"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值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）</w:t>
                            </w: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、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温度范围、</w:t>
                            </w:r>
                            <w:r w:rsidR="00925B49"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区间</w:t>
                            </w:r>
                            <w:r w:rsidR="00925B49"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对比</w:t>
                            </w:r>
                          </w:p>
                        </w:tc>
                      </w:tr>
                      <w:tr w:rsidR="005C1B91" w:rsidRPr="000437A8" w14:paraId="2C8F1BC4" w14:textId="77777777" w:rsidTr="0019506E">
                        <w:trPr>
                          <w:trHeight w:val="340"/>
                        </w:trPr>
                        <w:tc>
                          <w:tcPr>
                            <w:tcW w:w="1639" w:type="pct"/>
                            <w:shd w:val="clear" w:color="auto" w:fill="F2F2F2" w:themeFill="background1" w:themeFillShade="F2"/>
                            <w:vAlign w:val="center"/>
                          </w:tcPr>
                          <w:p w14:paraId="071E63F4" w14:textId="77777777" w:rsidR="005C1B91" w:rsidRPr="000437A8" w:rsidRDefault="004A5BB2" w:rsidP="005C1B91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测温精度</w:t>
                            </w:r>
                          </w:p>
                        </w:tc>
                        <w:tc>
                          <w:tcPr>
                            <w:tcW w:w="3361" w:type="pct"/>
                            <w:vAlign w:val="center"/>
                          </w:tcPr>
                          <w:p w14:paraId="33ED2AC8" w14:textId="77777777" w:rsidR="005C1B91" w:rsidRPr="000437A8" w:rsidRDefault="005C1B91" w:rsidP="005C1B91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±</w:t>
                            </w: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2</w:t>
                            </w: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℃</w:t>
                            </w: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 xml:space="preserve"> / </w:t>
                            </w: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±</w:t>
                            </w: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2%</w:t>
                            </w:r>
                          </w:p>
                        </w:tc>
                      </w:tr>
                      <w:tr w:rsidR="005C1B91" w:rsidRPr="000437A8" w14:paraId="15933DC0" w14:textId="77777777" w:rsidTr="0019506E">
                        <w:trPr>
                          <w:trHeight w:val="340"/>
                        </w:trPr>
                        <w:tc>
                          <w:tcPr>
                            <w:tcW w:w="1639" w:type="pct"/>
                            <w:shd w:val="clear" w:color="auto" w:fill="F2F2F2" w:themeFill="background1" w:themeFillShade="F2"/>
                            <w:vAlign w:val="center"/>
                          </w:tcPr>
                          <w:p w14:paraId="0928F145" w14:textId="77777777" w:rsidR="005C1B91" w:rsidRPr="000437A8" w:rsidRDefault="004A5BB2" w:rsidP="005C1B91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测温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响应时间</w:t>
                            </w:r>
                          </w:p>
                        </w:tc>
                        <w:tc>
                          <w:tcPr>
                            <w:tcW w:w="3361" w:type="pct"/>
                            <w:vAlign w:val="center"/>
                          </w:tcPr>
                          <w:p w14:paraId="02BC86FD" w14:textId="77777777" w:rsidR="005C1B91" w:rsidRPr="000437A8" w:rsidRDefault="005C1B91" w:rsidP="005C1B91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≤</w:t>
                            </w: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30ms</w:t>
                            </w:r>
                          </w:p>
                        </w:tc>
                      </w:tr>
                      <w:tr w:rsidR="005C1B91" w:rsidRPr="000437A8" w14:paraId="46BD7FED" w14:textId="77777777" w:rsidTr="0019506E">
                        <w:trPr>
                          <w:trHeight w:val="340"/>
                        </w:trPr>
                        <w:tc>
                          <w:tcPr>
                            <w:tcW w:w="1639" w:type="pct"/>
                            <w:shd w:val="clear" w:color="auto" w:fill="F2F2F2" w:themeFill="background1" w:themeFillShade="F2"/>
                            <w:vAlign w:val="center"/>
                          </w:tcPr>
                          <w:p w14:paraId="4CB4BE2D" w14:textId="77777777" w:rsidR="005C1B91" w:rsidRPr="000437A8" w:rsidRDefault="00454170" w:rsidP="005C1B91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测温范围</w:t>
                            </w:r>
                          </w:p>
                        </w:tc>
                        <w:tc>
                          <w:tcPr>
                            <w:tcW w:w="3361" w:type="pct"/>
                            <w:vAlign w:val="center"/>
                          </w:tcPr>
                          <w:p w14:paraId="4CF0A382" w14:textId="77777777" w:rsidR="005C1B91" w:rsidRPr="000437A8" w:rsidRDefault="005C1B91" w:rsidP="00DD7B4B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-40°C~</w:t>
                            </w: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15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0°C</w:t>
                            </w:r>
                          </w:p>
                        </w:tc>
                      </w:tr>
                      <w:tr w:rsidR="005C1B91" w:rsidRPr="000437A8" w14:paraId="75067F28" w14:textId="77777777" w:rsidTr="0019506E">
                        <w:trPr>
                          <w:trHeight w:val="340"/>
                        </w:trPr>
                        <w:tc>
                          <w:tcPr>
                            <w:tcW w:w="1639" w:type="pct"/>
                            <w:shd w:val="clear" w:color="auto" w:fill="F2F2F2" w:themeFill="background1" w:themeFillShade="F2"/>
                            <w:vAlign w:val="center"/>
                          </w:tcPr>
                          <w:p w14:paraId="6EE18ECC" w14:textId="77777777" w:rsidR="005C1B91" w:rsidRPr="000437A8" w:rsidRDefault="002C6E26" w:rsidP="005C1B91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防灼烧</w:t>
                            </w:r>
                          </w:p>
                        </w:tc>
                        <w:tc>
                          <w:tcPr>
                            <w:tcW w:w="3361" w:type="pct"/>
                            <w:vAlign w:val="center"/>
                          </w:tcPr>
                          <w:p w14:paraId="5E3010EF" w14:textId="77777777" w:rsidR="005C1B91" w:rsidRPr="000437A8" w:rsidRDefault="002C6E26" w:rsidP="009C0AFF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自动</w:t>
                            </w: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/</w:t>
                            </w: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手动</w:t>
                            </w:r>
                          </w:p>
                        </w:tc>
                      </w:tr>
                      <w:tr w:rsidR="00B46A39" w:rsidRPr="000437A8" w14:paraId="0728FCD5" w14:textId="77777777" w:rsidTr="0019506E">
                        <w:trPr>
                          <w:trHeight w:val="340"/>
                        </w:trPr>
                        <w:tc>
                          <w:tcPr>
                            <w:tcW w:w="1639" w:type="pct"/>
                            <w:shd w:val="clear" w:color="auto" w:fill="F2F2F2" w:themeFill="background1" w:themeFillShade="F2"/>
                            <w:vAlign w:val="center"/>
                          </w:tcPr>
                          <w:p w14:paraId="154915AC" w14:textId="77777777" w:rsidR="00B46A39" w:rsidRPr="000437A8" w:rsidRDefault="00B46A39" w:rsidP="005C1B91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报警</w:t>
                            </w:r>
                            <w:r w:rsidR="00F666AF"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等级</w:t>
                            </w:r>
                            <w:r w:rsidR="00F666AF"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划分</w:t>
                            </w:r>
                          </w:p>
                        </w:tc>
                        <w:tc>
                          <w:tcPr>
                            <w:tcW w:w="3361" w:type="pct"/>
                            <w:vAlign w:val="center"/>
                          </w:tcPr>
                          <w:p w14:paraId="2FD12FF1" w14:textId="77777777" w:rsidR="00B46A39" w:rsidRPr="000437A8" w:rsidRDefault="00B46A39" w:rsidP="009C0AFF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预警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、报警</w:t>
                            </w:r>
                          </w:p>
                        </w:tc>
                      </w:tr>
                      <w:tr w:rsidR="00F666AF" w:rsidRPr="000437A8" w14:paraId="758FDAD9" w14:textId="77777777" w:rsidTr="0019506E">
                        <w:trPr>
                          <w:trHeight w:val="340"/>
                        </w:trPr>
                        <w:tc>
                          <w:tcPr>
                            <w:tcW w:w="1639" w:type="pct"/>
                            <w:shd w:val="clear" w:color="auto" w:fill="F2F2F2" w:themeFill="background1" w:themeFillShade="F2"/>
                            <w:vAlign w:val="center"/>
                          </w:tcPr>
                          <w:p w14:paraId="4A782768" w14:textId="77777777" w:rsidR="00F666AF" w:rsidRPr="000437A8" w:rsidRDefault="00F666AF" w:rsidP="005C1B91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温度值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显示模式</w:t>
                            </w:r>
                          </w:p>
                        </w:tc>
                        <w:tc>
                          <w:tcPr>
                            <w:tcW w:w="3361" w:type="pct"/>
                            <w:vAlign w:val="center"/>
                          </w:tcPr>
                          <w:p w14:paraId="7E8CAB2D" w14:textId="77777777" w:rsidR="00F666AF" w:rsidRPr="000437A8" w:rsidRDefault="00DF03D9" w:rsidP="00DF03D9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指定</w:t>
                            </w:r>
                            <w:r w:rsidR="00F666AF"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位置</w:t>
                            </w:r>
                            <w:r w:rsidR="00F666AF"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/</w:t>
                            </w:r>
                            <w:r w:rsidR="00F666AF"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跟随区域</w:t>
                            </w:r>
                            <w:r w:rsidR="00F666AF"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/</w:t>
                            </w:r>
                            <w:r w:rsidR="00F666AF"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关闭</w:t>
                            </w:r>
                          </w:p>
                        </w:tc>
                      </w:tr>
                      <w:tr w:rsidR="00F666AF" w:rsidRPr="000437A8" w14:paraId="35D7B9D1" w14:textId="77777777" w:rsidTr="0019506E">
                        <w:trPr>
                          <w:trHeight w:val="340"/>
                        </w:trPr>
                        <w:tc>
                          <w:tcPr>
                            <w:tcW w:w="1639" w:type="pct"/>
                            <w:shd w:val="clear" w:color="auto" w:fill="F2F2F2" w:themeFill="background1" w:themeFillShade="F2"/>
                            <w:vAlign w:val="center"/>
                          </w:tcPr>
                          <w:p w14:paraId="2ACBC0A0" w14:textId="77777777" w:rsidR="00F666AF" w:rsidRPr="000437A8" w:rsidRDefault="00BD6142" w:rsidP="004E0B06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报警</w:t>
                            </w:r>
                            <w:r w:rsidRPr="000437A8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区域</w:t>
                            </w:r>
                            <w:r w:rsidR="004E0B06"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显示</w:t>
                            </w:r>
                          </w:p>
                        </w:tc>
                        <w:tc>
                          <w:tcPr>
                            <w:tcW w:w="3361" w:type="pct"/>
                            <w:vAlign w:val="center"/>
                          </w:tcPr>
                          <w:p w14:paraId="65A99576" w14:textId="77777777" w:rsidR="00F666AF" w:rsidRPr="000437A8" w:rsidRDefault="004E0B06" w:rsidP="009C0AFF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支持</w:t>
                            </w:r>
                          </w:p>
                        </w:tc>
                      </w:tr>
                      <w:tr w:rsidR="00547A18" w:rsidRPr="000437A8" w14:paraId="013F4FBC" w14:textId="77777777" w:rsidTr="0019506E">
                        <w:trPr>
                          <w:trHeight w:val="340"/>
                        </w:trPr>
                        <w:tc>
                          <w:tcPr>
                            <w:tcW w:w="1639" w:type="pct"/>
                            <w:shd w:val="clear" w:color="auto" w:fill="F2F2F2" w:themeFill="background1" w:themeFillShade="F2"/>
                            <w:vAlign w:val="center"/>
                          </w:tcPr>
                          <w:p w14:paraId="30005A9F" w14:textId="77777777" w:rsidR="00547A18" w:rsidRPr="000437A8" w:rsidRDefault="00985256" w:rsidP="005C1B91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预置位测温</w:t>
                            </w:r>
                          </w:p>
                        </w:tc>
                        <w:tc>
                          <w:tcPr>
                            <w:tcW w:w="3361" w:type="pct"/>
                            <w:vAlign w:val="center"/>
                          </w:tcPr>
                          <w:p w14:paraId="18A15B7B" w14:textId="77777777" w:rsidR="00547A18" w:rsidRPr="000437A8" w:rsidRDefault="00985256" w:rsidP="009C0AFF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0437A8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支持</w:t>
                            </w:r>
                          </w:p>
                        </w:tc>
                      </w:tr>
                    </w:tbl>
                    <w:p w14:paraId="74E28ECC" w14:textId="77777777" w:rsidR="00F8038B" w:rsidRDefault="00F8038B">
                      <w:pPr>
                        <w:rPr>
                          <w:sz w:val="14"/>
                          <w:szCs w:val="14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7765" w:rsidRPr="00482379">
        <w:rPr>
          <w:rFonts w:ascii="Arial" w:hAnsi="Arial" w:cs="Arial"/>
          <w:b/>
          <w:color w:val="548DD4" w:themeColor="text2" w:themeTint="99"/>
          <w:sz w:val="28"/>
          <w:szCs w:val="28"/>
          <w:lang w:eastAsia="zh-CN"/>
        </w:rPr>
        <w:t>参数规格</w:t>
      </w:r>
    </w:p>
    <w:p w14:paraId="4F4E4F81" w14:textId="77777777" w:rsidR="00F8038B" w:rsidRDefault="00263FE4">
      <w:pPr>
        <w:spacing w:after="0" w:line="240" w:lineRule="auto"/>
        <w:jc w:val="both"/>
        <w:rPr>
          <w:rFonts w:ascii="Arial" w:eastAsiaTheme="majorEastAsia" w:hAnsi="Arial" w:cs="Arial"/>
          <w:i/>
          <w:iCs/>
          <w:color w:val="000000"/>
          <w:sz w:val="20"/>
          <w:szCs w:val="20"/>
        </w:rPr>
      </w:pPr>
      <w:r>
        <w:rPr>
          <w:rFonts w:ascii="Arial" w:eastAsiaTheme="majorEastAsia" w:hAnsi="Arial" w:cs="Arial"/>
          <w:i/>
          <w:iCs/>
          <w:color w:val="000000"/>
          <w:sz w:val="20"/>
          <w:szCs w:val="20"/>
        </w:rPr>
        <w:br w:type="page"/>
      </w:r>
    </w:p>
    <w:p w14:paraId="0A4CEF7E" w14:textId="77777777" w:rsidR="00F8038B" w:rsidRDefault="00CB0A27">
      <w:pPr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D44A169" wp14:editId="3CF10EDD">
                <wp:simplePos x="0" y="0"/>
                <wp:positionH relativeFrom="column">
                  <wp:posOffset>3498850</wp:posOffset>
                </wp:positionH>
                <wp:positionV relativeFrom="paragraph">
                  <wp:posOffset>2540</wp:posOffset>
                </wp:positionV>
                <wp:extent cx="3348355" cy="2600325"/>
                <wp:effectExtent l="0" t="0" r="4445" b="9525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8355" cy="2600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a"/>
                              <w:tblW w:w="5272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272"/>
                            </w:tblGrid>
                            <w:tr w:rsidR="00F8038B" w14:paraId="3567BAAD" w14:textId="77777777" w:rsidTr="009918D9">
                              <w:trPr>
                                <w:trHeight w:val="397"/>
                              </w:trPr>
                              <w:tc>
                                <w:tcPr>
                                  <w:tcW w:w="5272" w:type="dxa"/>
                                  <w:shd w:val="clear" w:color="auto" w:fill="4F81BD" w:themeFill="accent1"/>
                                  <w:vAlign w:val="center"/>
                                </w:tcPr>
                                <w:p w14:paraId="6D3C17BE" w14:textId="77777777" w:rsidR="00F8038B" w:rsidRDefault="00F41E9B" w:rsidP="00F41E9B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0"/>
                                      <w:szCs w:val="30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b/>
                                      <w:color w:val="FFFFFF" w:themeColor="background1"/>
                                      <w:sz w:val="30"/>
                                      <w:szCs w:val="30"/>
                                      <w:lang w:eastAsia="zh-CN"/>
                                    </w:rPr>
                                    <w:t>机身</w:t>
                                  </w:r>
                                  <w:r w:rsidR="00EB5691">
                                    <w:rPr>
                                      <w:rFonts w:ascii="Arial" w:hAnsi="Arial" w:cs="Arial" w:hint="eastAsia"/>
                                      <w:b/>
                                      <w:color w:val="FFFFFF" w:themeColor="background1"/>
                                      <w:sz w:val="30"/>
                                      <w:szCs w:val="30"/>
                                      <w:lang w:eastAsia="zh-CN"/>
                                    </w:rPr>
                                    <w:t>尺寸</w:t>
                                  </w:r>
                                  <w:r w:rsidR="00263FE4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0"/>
                                      <w:szCs w:val="30"/>
                                      <w:lang w:eastAsia="zh-CN"/>
                                    </w:rPr>
                                    <w:t>(mm)</w:t>
                                  </w:r>
                                </w:p>
                              </w:tc>
                            </w:tr>
                          </w:tbl>
                          <w:p w14:paraId="677152FD" w14:textId="77777777" w:rsidR="00CB0A27" w:rsidRDefault="00CB0A27" w:rsidP="00D4263F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5"/>
                                <w:szCs w:val="15"/>
                                <w:lang w:eastAsia="zh-CN"/>
                              </w:rPr>
                            </w:pPr>
                          </w:p>
                          <w:p w14:paraId="0189B371" w14:textId="77777777" w:rsidR="00DE2220" w:rsidRDefault="00DE222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AB5AF60" w14:textId="77777777" w:rsidR="00F8038B" w:rsidRDefault="0002016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noProof/>
                                <w:sz w:val="24"/>
                                <w:lang w:eastAsia="zh-CN"/>
                              </w:rPr>
                              <w:drawing>
                                <wp:inline distT="0" distB="0" distL="0" distR="0" wp14:anchorId="34311410" wp14:editId="59DB8B5E">
                                  <wp:extent cx="3108960" cy="1590927"/>
                                  <wp:effectExtent l="0" t="0" r="0" b="9525"/>
                                  <wp:docPr id="1" name="图片 1" descr="1491393445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图片 2" descr="1491393445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8960" cy="1590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4A169" id="Text Box 93" o:spid="_x0000_s1032" type="#_x0000_t202" style="position:absolute;margin-left:275.5pt;margin-top:.2pt;width:263.65pt;height:20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" fillcolor="white [3201]" stroked="f" strokeweight=".5pt">
                <v:textbox>
                  <w:txbxContent>
                    <w:tbl>
                      <w:tblPr>
                        <w:tblStyle w:val="aa"/>
                        <w:tblW w:w="5272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272"/>
                      </w:tblGrid>
                      <w:tr w:rsidR="00F8038B" w14:paraId="3567BAAD" w14:textId="77777777" w:rsidTr="009918D9">
                        <w:trPr>
                          <w:trHeight w:val="397"/>
                        </w:trPr>
                        <w:tc>
                          <w:tcPr>
                            <w:tcW w:w="5272" w:type="dxa"/>
                            <w:shd w:val="clear" w:color="auto" w:fill="4F81BD" w:themeFill="accent1"/>
                            <w:vAlign w:val="center"/>
                          </w:tcPr>
                          <w:p w14:paraId="6D3C17BE" w14:textId="77777777" w:rsidR="00F8038B" w:rsidRDefault="00F41E9B" w:rsidP="00F41E9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  <w:lang w:eastAsia="zh-CN"/>
                              </w:rPr>
                              <w:t>机身</w:t>
                            </w:r>
                            <w:r w:rsidR="00EB5691">
                              <w:rPr>
                                <w:rFonts w:ascii="Arial" w:hAnsi="Arial" w:cs="Arial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  <w:lang w:eastAsia="zh-CN"/>
                              </w:rPr>
                              <w:t>尺寸</w:t>
                            </w:r>
                            <w:r w:rsidR="00263FE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  <w:lang w:eastAsia="zh-CN"/>
                              </w:rPr>
                              <w:t>(mm)</w:t>
                            </w:r>
                          </w:p>
                        </w:tc>
                      </w:tr>
                    </w:tbl>
                    <w:p w14:paraId="677152FD" w14:textId="77777777" w:rsidR="00CB0A27" w:rsidRDefault="00CB0A27" w:rsidP="00D4263F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5"/>
                          <w:szCs w:val="15"/>
                          <w:lang w:eastAsia="zh-CN"/>
                        </w:rPr>
                      </w:pPr>
                    </w:p>
                    <w:p w14:paraId="0189B371" w14:textId="77777777" w:rsidR="00DE2220" w:rsidRDefault="00DE2220">
                      <w:pPr>
                        <w:rPr>
                          <w:rFonts w:ascii="Arial" w:hAnsi="Arial" w:cs="Arial"/>
                        </w:rPr>
                      </w:pPr>
                    </w:p>
                    <w:p w14:paraId="1AB5AF60" w14:textId="77777777" w:rsidR="00F8038B" w:rsidRDefault="0002016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Times New Roman" w:hAnsi="Times New Roman" w:hint="eastAsia"/>
                          <w:noProof/>
                          <w:sz w:val="24"/>
                          <w:lang w:eastAsia="zh-CN"/>
                        </w:rPr>
                        <w:drawing>
                          <wp:inline distT="0" distB="0" distL="0" distR="0" wp14:anchorId="34311410" wp14:editId="59DB8B5E">
                            <wp:extent cx="3108960" cy="1590927"/>
                            <wp:effectExtent l="0" t="0" r="0" b="9525"/>
                            <wp:docPr id="1" name="图片 1" descr="1491393445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图片 2" descr="1491393445(1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8960" cy="15909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2F6F">
        <w:rPr>
          <w:rFonts w:ascii="Arial" w:hAnsi="Arial" w:cs="Arial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D40656" wp14:editId="0F03C0C0">
                <wp:simplePos x="0" y="0"/>
                <wp:positionH relativeFrom="column">
                  <wp:posOffset>5411</wp:posOffset>
                </wp:positionH>
                <wp:positionV relativeFrom="paragraph">
                  <wp:posOffset>304</wp:posOffset>
                </wp:positionV>
                <wp:extent cx="3347720" cy="6440556"/>
                <wp:effectExtent l="0" t="0" r="5080" b="0"/>
                <wp:wrapNone/>
                <wp:docPr id="75" name="文本框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7720" cy="64405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a"/>
                              <w:tblW w:w="5103" w:type="dxa"/>
                              <w:tbl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  <w:insideH w:val="single" w:sz="4" w:space="0" w:color="D9D9D9" w:themeColor="background1" w:themeShade="D9"/>
                                <w:insideV w:val="single" w:sz="4" w:space="0" w:color="D9D9D9" w:themeColor="background1" w:themeShade="D9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531"/>
                              <w:gridCol w:w="3572"/>
                            </w:tblGrid>
                            <w:tr w:rsidR="009918D9" w:rsidRPr="000F5C48" w14:paraId="5969AF3D" w14:textId="77777777" w:rsidTr="009918D9">
                              <w:trPr>
                                <w:trHeight w:val="340"/>
                              </w:trPr>
                              <w:tc>
                                <w:tcPr>
                                  <w:tcW w:w="5103" w:type="dxa"/>
                                  <w:gridSpan w:val="2"/>
                                  <w:shd w:val="clear" w:color="auto" w:fill="548DD4" w:themeFill="text2" w:themeFillTint="99"/>
                                  <w:vAlign w:val="center"/>
                                </w:tcPr>
                                <w:p w14:paraId="24CCA1D8" w14:textId="77777777" w:rsidR="009918D9" w:rsidRPr="000F5C48" w:rsidRDefault="00D405C6" w:rsidP="009918D9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  <w:lang w:eastAsia="zh-CN"/>
                                    </w:rPr>
                                    <w:t>网络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  <w:lang w:eastAsia="zh-CN"/>
                                    </w:rPr>
                                    <w:t>服务</w:t>
                                  </w:r>
                                </w:p>
                              </w:tc>
                            </w:tr>
                            <w:tr w:rsidR="009918D9" w:rsidRPr="000F5C48" w14:paraId="43DB1DB8" w14:textId="77777777" w:rsidTr="009918D9">
                              <w:trPr>
                                <w:trHeight w:val="340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467493D9" w14:textId="77777777" w:rsidR="009918D9" w:rsidRPr="00926C64" w:rsidRDefault="006023AE" w:rsidP="003D3C59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网络</w:t>
                                  </w:r>
                                  <w:r w:rsidR="00507391" w:rsidRPr="00926C64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协议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0158B9C3" w14:textId="77777777" w:rsidR="009918D9" w:rsidRPr="00926C64" w:rsidRDefault="009918D9" w:rsidP="003D3C59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</w:rPr>
                                  </w:pPr>
                                  <w:r w:rsidRPr="00926C64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IPv4</w:t>
                                  </w:r>
                                  <w:r w:rsidRPr="00926C64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/IPv6</w:t>
                                  </w:r>
                                  <w:r w:rsidRPr="00926C64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 xml:space="preserve"> ,HTTP,</w:t>
                                  </w:r>
                                  <w:r w:rsidR="00462F6F" w:rsidRPr="00926C64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 xml:space="preserve"> HTTP</w:t>
                                  </w:r>
                                  <w:r w:rsidR="00462F6F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S</w:t>
                                  </w:r>
                                  <w:r w:rsidR="00462F6F" w:rsidRPr="00926C64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,</w:t>
                                  </w:r>
                                  <w:r w:rsidRPr="00926C64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RTSP/RTP/RTCP, TCP/UDP, DHCP, DNS, PPPOE, SMTP, SIP</w:t>
                                  </w:r>
                                  <w:r w:rsidRPr="00926C64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 xml:space="preserve"> </w:t>
                                  </w:r>
                                  <w:r w:rsidRPr="00926C64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,802.1x</w:t>
                                  </w:r>
                                  <w:r w:rsidR="003D3C59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、</w:t>
                                  </w:r>
                                  <w:r w:rsidR="003D3C59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DDNS</w:t>
                                  </w:r>
                                  <w:r w:rsidR="003D3C59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、</w:t>
                                  </w:r>
                                  <w:proofErr w:type="spellStart"/>
                                  <w:r w:rsidR="003D3C59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PPP</w:t>
                                  </w:r>
                                  <w:r w:rsidR="003D3C59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oE</w:t>
                                  </w:r>
                                  <w:proofErr w:type="spellEnd"/>
                                  <w:r w:rsidR="003D3C59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、</w:t>
                                  </w:r>
                                  <w:r w:rsidR="003D3C59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FTP</w:t>
                                  </w:r>
                                  <w:r w:rsidR="003D3C59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、</w:t>
                                  </w:r>
                                  <w:r w:rsidR="003D3C59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SNMP</w:t>
                                  </w:r>
                                  <w:r w:rsidR="003D3C59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、</w:t>
                                  </w:r>
                                  <w:r w:rsidR="003D3C59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QOS</w:t>
                                  </w:r>
                                </w:p>
                              </w:tc>
                            </w:tr>
                            <w:tr w:rsidR="009918D9" w:rsidRPr="000F5C48" w14:paraId="00A7ECAB" w14:textId="77777777" w:rsidTr="009918D9">
                              <w:trPr>
                                <w:trHeight w:val="340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480FF84E" w14:textId="77777777" w:rsidR="009918D9" w:rsidRPr="00926C64" w:rsidRDefault="006023AE" w:rsidP="0050739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接入协议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27B5B32F" w14:textId="77777777" w:rsidR="009918D9" w:rsidRPr="00926C64" w:rsidRDefault="009918D9" w:rsidP="009918D9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926C64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</w:rPr>
                                    <w:t>ONVIF, CGI</w:t>
                                  </w:r>
                                  <w:r w:rsidR="00A86CBB" w:rsidRPr="00926C64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,</w:t>
                                  </w:r>
                                  <w:r w:rsidR="000B79F3" w:rsidRPr="00926C64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 xml:space="preserve"> </w:t>
                                  </w:r>
                                  <w:r w:rsidR="00A86CBB" w:rsidRPr="00926C64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SDK</w:t>
                                  </w:r>
                                </w:p>
                              </w:tc>
                            </w:tr>
                            <w:tr w:rsidR="009918D9" w:rsidRPr="000F5C48" w14:paraId="149CD4AA" w14:textId="77777777" w:rsidTr="009918D9">
                              <w:trPr>
                                <w:trHeight w:val="340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452F0063" w14:textId="77777777" w:rsidR="009918D9" w:rsidRPr="00926C64" w:rsidRDefault="00507391" w:rsidP="009918D9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926C64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并发用户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372EAC82" w14:textId="77777777" w:rsidR="009918D9" w:rsidRPr="00926C64" w:rsidRDefault="00507391" w:rsidP="0050739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926C64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</w:rPr>
                                    <w:t>10</w:t>
                                  </w:r>
                                  <w:r w:rsidRPr="00926C64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路</w:t>
                                  </w:r>
                                </w:p>
                              </w:tc>
                            </w:tr>
                            <w:tr w:rsidR="009918D9" w:rsidRPr="000F5C48" w14:paraId="0D41364B" w14:textId="77777777" w:rsidTr="009918D9">
                              <w:trPr>
                                <w:trHeight w:val="340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5F9744A3" w14:textId="77777777" w:rsidR="009918D9" w:rsidRPr="00926C64" w:rsidRDefault="00507391" w:rsidP="009918D9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926C64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存储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49311AF9" w14:textId="77777777" w:rsidR="009918D9" w:rsidRPr="00926C64" w:rsidRDefault="009918D9" w:rsidP="009918D9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926C64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</w:rPr>
                                    <w:t>NAS</w:t>
                                  </w:r>
                                </w:p>
                                <w:p w14:paraId="7BE4A2A9" w14:textId="77777777" w:rsidR="009918D9" w:rsidRPr="00926C64" w:rsidRDefault="009918D9" w:rsidP="00263154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926C64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</w:rPr>
                                    <w:t>Mi</w:t>
                                  </w:r>
                                  <w:r w:rsidRPr="00926C64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c</w:t>
                                  </w:r>
                                  <w:r w:rsidRPr="00926C64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</w:rPr>
                                    <w:t xml:space="preserve">ro SD </w:t>
                                  </w:r>
                                  <w:r w:rsidR="00263154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卡，</w:t>
                                  </w:r>
                                  <w:r w:rsidR="00263154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最大支持</w:t>
                                  </w:r>
                                  <w:r w:rsidRPr="00926C64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</w:rPr>
                                    <w:t xml:space="preserve"> </w:t>
                                  </w:r>
                                  <w:r w:rsidRPr="00926C64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128</w:t>
                                  </w:r>
                                  <w:r w:rsidRPr="00926C64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</w:rPr>
                                    <w:t>GB</w:t>
                                  </w:r>
                                </w:p>
                              </w:tc>
                            </w:tr>
                            <w:tr w:rsidR="00BD5AF3" w:rsidRPr="000F5C48" w14:paraId="32086900" w14:textId="77777777" w:rsidTr="009918D9">
                              <w:trPr>
                                <w:trHeight w:val="340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19CC8954" w14:textId="77777777" w:rsidR="00BD5AF3" w:rsidRPr="00926C64" w:rsidRDefault="00BD5AF3" w:rsidP="009918D9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用户</w:t>
                                  </w:r>
                                  <w:r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权限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56BD2A30" w14:textId="77777777" w:rsidR="00BD5AF3" w:rsidRPr="00926C64" w:rsidRDefault="00BD5AF3" w:rsidP="009918D9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管理员</w:t>
                                  </w:r>
                                  <w:r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、操作员</w:t>
                                  </w:r>
                                </w:p>
                              </w:tc>
                            </w:tr>
                            <w:tr w:rsidR="009918D9" w:rsidRPr="000F5C48" w14:paraId="16872103" w14:textId="77777777" w:rsidTr="009918D9">
                              <w:trPr>
                                <w:trHeight w:val="340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7B0FE9E" w14:textId="77777777" w:rsidR="009918D9" w:rsidRPr="00926C64" w:rsidRDefault="00507391" w:rsidP="009918D9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926C64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</w:rPr>
                                    <w:t>WEB</w:t>
                                  </w:r>
                                  <w:r w:rsidRPr="00926C64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访问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2C24B02B" w14:textId="77777777" w:rsidR="009918D9" w:rsidRPr="00926C64" w:rsidRDefault="00021F80" w:rsidP="009918D9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</w:rPr>
                                    <w:t>≤</w:t>
                                  </w:r>
                                  <w:r w:rsidR="009918D9" w:rsidRPr="00926C64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</w:rPr>
                                    <w:t>IE11, Chrome, Firefox</w:t>
                                  </w:r>
                                </w:p>
                              </w:tc>
                            </w:tr>
                            <w:tr w:rsidR="009918D9" w:rsidRPr="000F5C48" w14:paraId="6B4CFD53" w14:textId="77777777" w:rsidTr="009918D9">
                              <w:trPr>
                                <w:trHeight w:val="340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590A3D31" w14:textId="77777777" w:rsidR="009918D9" w:rsidRPr="00926C64" w:rsidRDefault="009918D9" w:rsidP="0050739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926C64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</w:rPr>
                                    <w:t>Web</w:t>
                                  </w:r>
                                  <w:r w:rsidR="00507391" w:rsidRPr="00926C64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语言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78DA571D" w14:textId="77777777" w:rsidR="009918D9" w:rsidRPr="00926C64" w:rsidRDefault="009918D9" w:rsidP="0050739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</w:rPr>
                                  </w:pPr>
                                  <w:r w:rsidRPr="00926C64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</w:rPr>
                                    <w:t xml:space="preserve">English, </w:t>
                                  </w:r>
                                  <w:r w:rsidR="00507391" w:rsidRPr="00926C64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中文</w:t>
                                  </w:r>
                                  <w:r w:rsidRPr="00926C64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</w:rPr>
                                    <w:t>,</w:t>
                                  </w:r>
                                  <w:r w:rsidRPr="00926C64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</w:rPr>
                                    <w:t xml:space="preserve"> </w:t>
                                  </w:r>
                                  <w:r w:rsidRPr="00926C64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</w:rPr>
                                    <w:t>Polish,</w:t>
                                  </w:r>
                                  <w:r w:rsidRPr="00926C64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</w:rPr>
                                    <w:t xml:space="preserve"> Italian, Portuguese, Spanish. Russian, French, Czech, Hungarian</w:t>
                                  </w:r>
                                </w:p>
                              </w:tc>
                            </w:tr>
                            <w:tr w:rsidR="009918D9" w:rsidRPr="000F5C48" w14:paraId="136D4739" w14:textId="77777777" w:rsidTr="009918D9">
                              <w:trPr>
                                <w:trHeight w:val="340"/>
                              </w:trPr>
                              <w:tc>
                                <w:tcPr>
                                  <w:tcW w:w="5103" w:type="dxa"/>
                                  <w:gridSpan w:val="2"/>
                                  <w:shd w:val="clear" w:color="auto" w:fill="548DD4" w:themeFill="text2" w:themeFillTint="99"/>
                                  <w:vAlign w:val="center"/>
                                </w:tcPr>
                                <w:p w14:paraId="039F5ADB" w14:textId="77777777" w:rsidR="009918D9" w:rsidRPr="000F5C48" w:rsidRDefault="00263154" w:rsidP="009918D9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  <w:lang w:eastAsia="zh-CN"/>
                                    </w:rPr>
                                    <w:t>接口</w:t>
                                  </w:r>
                                </w:p>
                              </w:tc>
                            </w:tr>
                            <w:tr w:rsidR="003607F5" w:rsidRPr="000F5C48" w14:paraId="1B1D0293" w14:textId="77777777" w:rsidTr="0052723E">
                              <w:trPr>
                                <w:trHeight w:val="340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62520A01" w14:textId="77777777" w:rsidR="003607F5" w:rsidRPr="003607F5" w:rsidRDefault="003607F5" w:rsidP="003607F5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3607F5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网络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</w:tcPr>
                                <w:p w14:paraId="0056C054" w14:textId="77777777" w:rsidR="003607F5" w:rsidRPr="003607F5" w:rsidRDefault="003607F5" w:rsidP="003607F5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3607F5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RJ45 10/100Base-T</w:t>
                                  </w:r>
                                </w:p>
                              </w:tc>
                            </w:tr>
                            <w:tr w:rsidR="003607F5" w:rsidRPr="009B729A" w14:paraId="6D8BC0A7" w14:textId="77777777" w:rsidTr="009B729A">
                              <w:trPr>
                                <w:trHeight w:val="340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42F893C0" w14:textId="77777777" w:rsidR="003607F5" w:rsidRPr="003607F5" w:rsidRDefault="003607F5" w:rsidP="003607F5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3607F5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音频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55490683" w14:textId="77777777" w:rsidR="003607F5" w:rsidRPr="003607F5" w:rsidRDefault="003607F5" w:rsidP="003607F5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3607F5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2</w:t>
                                  </w:r>
                                  <w:r w:rsidRPr="003607F5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路音频输入，</w:t>
                                  </w:r>
                                  <w:r w:rsidRPr="003607F5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2</w:t>
                                  </w:r>
                                  <w:r w:rsidRPr="003607F5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路音频输出</w:t>
                                  </w:r>
                                </w:p>
                              </w:tc>
                            </w:tr>
                            <w:tr w:rsidR="003607F5" w:rsidRPr="009B729A" w14:paraId="6258999B" w14:textId="77777777" w:rsidTr="009B729A">
                              <w:trPr>
                                <w:trHeight w:val="340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56ACA8B" w14:textId="77777777" w:rsidR="003607F5" w:rsidRPr="003607F5" w:rsidRDefault="003607F5" w:rsidP="003607F5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3607F5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报警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0CE9045A" w14:textId="77777777" w:rsidR="003607F5" w:rsidRPr="003607F5" w:rsidRDefault="00CA7BE1" w:rsidP="00CA7BE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3</w:t>
                                  </w:r>
                                  <w:r w:rsidR="003607F5" w:rsidRPr="003607F5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路报警输入，</w:t>
                                  </w:r>
                                  <w:r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3</w:t>
                                  </w:r>
                                  <w:r w:rsidR="003607F5" w:rsidRPr="003607F5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路报警输出</w:t>
                                  </w:r>
                                </w:p>
                              </w:tc>
                            </w:tr>
                            <w:tr w:rsidR="009B729A" w:rsidRPr="009B729A" w14:paraId="1166A3DF" w14:textId="77777777" w:rsidTr="009B729A">
                              <w:trPr>
                                <w:trHeight w:val="340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7C09AFE3" w14:textId="77777777" w:rsidR="009B729A" w:rsidRPr="009B729A" w:rsidRDefault="009B729A" w:rsidP="009B729A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9B729A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模拟视频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1AAD9CD7" w14:textId="77777777" w:rsidR="009B729A" w:rsidRPr="009B729A" w:rsidRDefault="009B729A" w:rsidP="009B729A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9B729A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2</w:t>
                                  </w:r>
                                  <w:r w:rsidRPr="009B729A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路</w:t>
                                  </w:r>
                                  <w:r w:rsidRPr="009B729A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BNC</w:t>
                                  </w:r>
                                  <w:r w:rsidRPr="009B729A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，</w:t>
                                  </w:r>
                                  <w:r w:rsidRPr="009B729A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75 ohm</w:t>
                                  </w:r>
                                </w:p>
                              </w:tc>
                            </w:tr>
                            <w:tr w:rsidR="003607F5" w:rsidRPr="009B729A" w14:paraId="5C4CFAC3" w14:textId="77777777" w:rsidTr="009918D9">
                              <w:trPr>
                                <w:trHeight w:val="340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9A96B98" w14:textId="77777777" w:rsidR="003607F5" w:rsidRPr="003607F5" w:rsidRDefault="003607F5" w:rsidP="003607F5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3607F5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云台控制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639167EE" w14:textId="77777777" w:rsidR="003607F5" w:rsidRPr="003607F5" w:rsidRDefault="003607F5" w:rsidP="003607F5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3607F5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RS485</w:t>
                                  </w:r>
                                </w:p>
                              </w:tc>
                            </w:tr>
                            <w:tr w:rsidR="00A86CBB" w:rsidRPr="000F5C48" w14:paraId="0FB4FF21" w14:textId="77777777" w:rsidTr="009918D9">
                              <w:trPr>
                                <w:trHeight w:val="340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103CFADC" w14:textId="77777777" w:rsidR="00A86CBB" w:rsidRPr="003607F5" w:rsidRDefault="003607F5" w:rsidP="00A86CBB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bookmarkStart w:id="6" w:name="_Hlk513033671"/>
                                  <w:r w:rsidRPr="003607F5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复位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0E70929B" w14:textId="77777777" w:rsidR="00A86CBB" w:rsidRPr="003607F5" w:rsidRDefault="004B706D" w:rsidP="009805A9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摄像机</w:t>
                                  </w:r>
                                  <w:r w:rsidR="009805A9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内置</w:t>
                                  </w:r>
                                </w:p>
                              </w:tc>
                            </w:tr>
                            <w:tr w:rsidR="009918D9" w:rsidRPr="000F5C48" w14:paraId="48C607FA" w14:textId="77777777" w:rsidTr="009918D9">
                              <w:trPr>
                                <w:trHeight w:val="340"/>
                              </w:trPr>
                              <w:tc>
                                <w:tcPr>
                                  <w:tcW w:w="5103" w:type="dxa"/>
                                  <w:gridSpan w:val="2"/>
                                  <w:shd w:val="clear" w:color="auto" w:fill="548DD4" w:themeFill="text2" w:themeFillTint="99"/>
                                  <w:vAlign w:val="center"/>
                                </w:tcPr>
                                <w:p w14:paraId="2DAC5F05" w14:textId="77777777" w:rsidR="009918D9" w:rsidRPr="000F5C48" w:rsidRDefault="0019133E" w:rsidP="009918D9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eastAsia="zh-CN"/>
                                    </w:rPr>
                                  </w:pPr>
                                  <w:bookmarkStart w:id="7" w:name="OLE_LINK5"/>
                                  <w:bookmarkStart w:id="8" w:name="OLE_LINK6"/>
                                  <w:bookmarkEnd w:id="6"/>
                                  <w:r>
                                    <w:rPr>
                                      <w:rFonts w:ascii="Arial" w:hAnsi="Arial" w:cs="Arial" w:hint="eastAsia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  <w:lang w:eastAsia="zh-CN"/>
                                    </w:rPr>
                                    <w:t>一般规范</w:t>
                                  </w:r>
                                </w:p>
                              </w:tc>
                            </w:tr>
                            <w:tr w:rsidR="009918D9" w:rsidRPr="000F5C48" w14:paraId="78A092FD" w14:textId="77777777" w:rsidTr="009918D9">
                              <w:trPr>
                                <w:trHeight w:val="340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702CCE65" w14:textId="77777777" w:rsidR="009918D9" w:rsidRPr="00373140" w:rsidRDefault="00D405C6" w:rsidP="009918D9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373140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电源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01F6EAF6" w14:textId="77777777" w:rsidR="009918D9" w:rsidRPr="00373140" w:rsidRDefault="00A86CBB" w:rsidP="009918D9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</w:rPr>
                                  </w:pPr>
                                  <w:r w:rsidRPr="00373140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DC36</w:t>
                                  </w:r>
                                  <w:r w:rsidR="009918D9" w:rsidRPr="00373140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V</w:t>
                                  </w:r>
                                  <w:r w:rsidR="009918D9" w:rsidRPr="00373140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</w:rPr>
                                    <w:fldChar w:fldCharType="begin"/>
                                  </w:r>
                                  <w:r w:rsidR="009918D9" w:rsidRPr="00373140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</w:rPr>
                                    <w:instrText xml:space="preserve"> DOCVARIABLE power </w:instrText>
                                  </w:r>
                                  <w:r w:rsidR="009918D9" w:rsidRPr="00373140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</w:rPr>
                                    <w:fldChar w:fldCharType="end"/>
                                  </w:r>
                                </w:p>
                              </w:tc>
                            </w:tr>
                            <w:tr w:rsidR="009918D9" w:rsidRPr="000F5C48" w14:paraId="561ED264" w14:textId="77777777" w:rsidTr="009918D9">
                              <w:trPr>
                                <w:trHeight w:val="340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4333F9E2" w14:textId="77777777" w:rsidR="009918D9" w:rsidRPr="00373140" w:rsidRDefault="00D405C6" w:rsidP="00D405C6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373140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功耗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3C063B54" w14:textId="77777777" w:rsidR="009918D9" w:rsidRPr="00373140" w:rsidRDefault="00A86CBB" w:rsidP="009918D9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</w:rPr>
                                  </w:pPr>
                                  <w:r w:rsidRPr="00373140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 xml:space="preserve">Max </w:t>
                                  </w:r>
                                  <w:r w:rsidR="00020168" w:rsidRPr="00373140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15</w:t>
                                  </w:r>
                                  <w:r w:rsidRPr="00373140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0</w:t>
                                  </w:r>
                                  <w:r w:rsidR="009918D9" w:rsidRPr="00373140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W</w:t>
                                  </w:r>
                                </w:p>
                              </w:tc>
                            </w:tr>
                            <w:bookmarkEnd w:id="7"/>
                            <w:bookmarkEnd w:id="8"/>
                            <w:tr w:rsidR="009918D9" w:rsidRPr="000F5C48" w14:paraId="44B57D4D" w14:textId="77777777" w:rsidTr="009918D9">
                              <w:trPr>
                                <w:trHeight w:val="340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777A2E1A" w14:textId="77777777" w:rsidR="009918D9" w:rsidRPr="00373140" w:rsidRDefault="00D405C6" w:rsidP="009918D9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</w:rPr>
                                  </w:pPr>
                                  <w:r w:rsidRPr="00373140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工作温度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25478B3E" w14:textId="77777777" w:rsidR="009918D9" w:rsidRPr="00373140" w:rsidRDefault="009918D9" w:rsidP="00D1233F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373140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-</w:t>
                                  </w:r>
                                  <w:r w:rsidR="00A86CBB" w:rsidRPr="00373140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4</w:t>
                                  </w:r>
                                  <w:r w:rsidRPr="00373140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0°C~60°C</w:t>
                                  </w:r>
                                  <w:r w:rsidR="00A86CBB" w:rsidRPr="00373140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9918D9" w:rsidRPr="000F5C48" w14:paraId="0B91ED6A" w14:textId="77777777" w:rsidTr="009918D9">
                              <w:trPr>
                                <w:trHeight w:val="340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194BA29" w14:textId="77777777" w:rsidR="009918D9" w:rsidRPr="00373140" w:rsidRDefault="00D405C6" w:rsidP="009918D9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373140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工作湿度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41B65970" w14:textId="77777777" w:rsidR="009918D9" w:rsidRPr="00373140" w:rsidRDefault="009918D9" w:rsidP="009918D9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373140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</w:rPr>
                                    <w:t>0~ 9</w:t>
                                  </w:r>
                                  <w:r w:rsidRPr="00373140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0</w:t>
                                  </w:r>
                                  <w:r w:rsidRPr="00373140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</w:rPr>
                                    <w:t>% RH</w:t>
                                  </w:r>
                                </w:p>
                              </w:tc>
                            </w:tr>
                            <w:tr w:rsidR="002940DE" w:rsidRPr="000F5C48" w14:paraId="1C848736" w14:textId="77777777" w:rsidTr="009918D9">
                              <w:trPr>
                                <w:trHeight w:val="340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784DC4A2" w14:textId="77777777" w:rsidR="002940DE" w:rsidRPr="00373140" w:rsidRDefault="002940DE" w:rsidP="009918D9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外壳</w:t>
                                  </w:r>
                                  <w:r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材质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5A7D85D8" w14:textId="77777777" w:rsidR="002940DE" w:rsidRPr="00373140" w:rsidRDefault="002940DE" w:rsidP="009918D9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金属</w:t>
                                  </w:r>
                                </w:p>
                              </w:tc>
                            </w:tr>
                            <w:tr w:rsidR="009918D9" w:rsidRPr="000F5C48" w14:paraId="73CDDC76" w14:textId="77777777" w:rsidTr="009918D9">
                              <w:trPr>
                                <w:trHeight w:val="340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343F0FF" w14:textId="77777777" w:rsidR="009918D9" w:rsidRPr="00373140" w:rsidRDefault="00D405C6" w:rsidP="009918D9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373140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防护等级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008119F8" w14:textId="77777777" w:rsidR="009918D9" w:rsidRPr="00373140" w:rsidRDefault="009918D9" w:rsidP="009918D9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373140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IP66</w:t>
                                  </w:r>
                                </w:p>
                              </w:tc>
                            </w:tr>
                            <w:tr w:rsidR="009918D9" w:rsidRPr="000F5C48" w14:paraId="79D82896" w14:textId="77777777" w:rsidTr="009918D9">
                              <w:trPr>
                                <w:trHeight w:val="340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B8FA2DD" w14:textId="77777777" w:rsidR="009918D9" w:rsidRPr="00373140" w:rsidRDefault="00791CF3" w:rsidP="009918D9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安装方式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1067D161" w14:textId="77777777" w:rsidR="009918D9" w:rsidRPr="00373140" w:rsidRDefault="00791CF3" w:rsidP="009918D9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立装</w:t>
                                  </w:r>
                                </w:p>
                              </w:tc>
                            </w:tr>
                            <w:tr w:rsidR="00020168" w:rsidRPr="000F5C48" w14:paraId="5C5C3114" w14:textId="77777777" w:rsidTr="009918D9">
                              <w:trPr>
                                <w:trHeight w:val="340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749A0517" w14:textId="77777777" w:rsidR="00020168" w:rsidRPr="00373140" w:rsidRDefault="00D405C6" w:rsidP="00020168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373140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尺寸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53C23446" w14:textId="77777777" w:rsidR="00D405C6" w:rsidRPr="00373140" w:rsidRDefault="00D405C6" w:rsidP="002A5A24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373140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760</w:t>
                                  </w:r>
                                  <w:r w:rsidRPr="00373140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×</w:t>
                                  </w:r>
                                  <w:r w:rsidRPr="00373140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460</w:t>
                                  </w:r>
                                  <w:r w:rsidRPr="00373140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×</w:t>
                                  </w:r>
                                  <w:r w:rsidRPr="00373140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6</w:t>
                                  </w:r>
                                  <w:r w:rsidRPr="00373140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42mm</w:t>
                                  </w:r>
                                  <w:r w:rsidR="002A5A24" w:rsidRPr="00373140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（</w:t>
                                  </w:r>
                                  <w:r w:rsidR="002A5A24" w:rsidRPr="00373140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75</w:t>
                                  </w:r>
                                  <w:r w:rsidR="002A5A24" w:rsidRPr="00373140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0</w:t>
                                  </w:r>
                                  <w:r w:rsidR="002A5A24" w:rsidRPr="00373140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mm</w:t>
                                  </w:r>
                                  <w:r w:rsidR="002A5A24" w:rsidRPr="00373140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可见光</w:t>
                                  </w:r>
                                  <w:r w:rsidR="002A5A24" w:rsidRPr="00373140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镜头</w:t>
                                  </w:r>
                                  <w:r w:rsidR="002A5A24" w:rsidRPr="00373140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020168" w:rsidRPr="000F5C48" w14:paraId="079CB060" w14:textId="77777777" w:rsidTr="009918D9">
                              <w:trPr>
                                <w:trHeight w:val="340"/>
                              </w:trPr>
                              <w:tc>
                                <w:tcPr>
                                  <w:tcW w:w="15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57D3A953" w14:textId="77777777" w:rsidR="00020168" w:rsidRPr="00373140" w:rsidRDefault="0023470B" w:rsidP="0023470B">
                                  <w:pPr>
                                    <w:widowControl/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</w:pPr>
                                  <w:r w:rsidRPr="00373140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重量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6E13C5EB" w14:textId="77777777" w:rsidR="00020168" w:rsidRPr="00373140" w:rsidRDefault="00020168" w:rsidP="00020168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</w:rPr>
                                  </w:pPr>
                                  <w:r w:rsidRPr="00373140">
                                    <w:rPr>
                                      <w:rFonts w:ascii="Arial" w:hAnsi="Arial" w:cs="Arial" w:hint="eastAsia"/>
                                      <w:sz w:val="15"/>
                                      <w:szCs w:val="14"/>
                                      <w:lang w:eastAsia="zh-CN"/>
                                    </w:rPr>
                                    <w:t>48K</w:t>
                                  </w:r>
                                  <w:r w:rsidRPr="00373140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  <w:lang w:eastAsia="zh-CN"/>
                                    </w:rPr>
                                    <w:t>g</w:t>
                                  </w:r>
                                  <w:r w:rsidRPr="00373140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</w:rPr>
                                    <w:fldChar w:fldCharType="begin"/>
                                  </w:r>
                                  <w:r w:rsidRPr="00373140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</w:rPr>
                                    <w:instrText xml:space="preserve"> DOCVARIABLE weight </w:instrText>
                                  </w:r>
                                  <w:r w:rsidRPr="00373140">
                                    <w:rPr>
                                      <w:rFonts w:ascii="Arial" w:hAnsi="Arial" w:cs="Arial"/>
                                      <w:sz w:val="15"/>
                                      <w:szCs w:val="14"/>
                                    </w:rPr>
                                    <w:fldChar w:fldCharType="end"/>
                                  </w:r>
                                </w:p>
                              </w:tc>
                            </w:tr>
                          </w:tbl>
                          <w:p w14:paraId="21270AD9" w14:textId="77777777" w:rsidR="009918D9" w:rsidRDefault="009918D9" w:rsidP="009918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40656" id="文本框 75" o:spid="_x0000_s1033" type="#_x0000_t202" style="position:absolute;margin-left:.45pt;margin-top:0;width:263.6pt;height:50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" fillcolor="white [3201]" stroked="f" strokeweight=".5pt">
                <v:textbox>
                  <w:txbxContent>
                    <w:tbl>
                      <w:tblPr>
                        <w:tblStyle w:val="aa"/>
                        <w:tblW w:w="5103" w:type="dxa"/>
                        <w:tblBorders>
                          <w:top w:val="single" w:sz="4" w:space="0" w:color="D9D9D9" w:themeColor="background1" w:themeShade="D9"/>
                          <w:left w:val="single" w:sz="4" w:space="0" w:color="D9D9D9" w:themeColor="background1" w:themeShade="D9"/>
                          <w:bottom w:val="single" w:sz="4" w:space="0" w:color="D9D9D9" w:themeColor="background1" w:themeShade="D9"/>
                          <w:right w:val="single" w:sz="4" w:space="0" w:color="D9D9D9" w:themeColor="background1" w:themeShade="D9"/>
                          <w:insideH w:val="single" w:sz="4" w:space="0" w:color="D9D9D9" w:themeColor="background1" w:themeShade="D9"/>
                          <w:insideV w:val="single" w:sz="4" w:space="0" w:color="D9D9D9" w:themeColor="background1" w:themeShade="D9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531"/>
                        <w:gridCol w:w="3572"/>
                      </w:tblGrid>
                      <w:tr w:rsidR="009918D9" w:rsidRPr="000F5C48" w14:paraId="5969AF3D" w14:textId="77777777" w:rsidTr="009918D9">
                        <w:trPr>
                          <w:trHeight w:val="340"/>
                        </w:trPr>
                        <w:tc>
                          <w:tcPr>
                            <w:tcW w:w="5103" w:type="dxa"/>
                            <w:gridSpan w:val="2"/>
                            <w:shd w:val="clear" w:color="auto" w:fill="548DD4" w:themeFill="text2" w:themeFillTint="99"/>
                            <w:vAlign w:val="center"/>
                          </w:tcPr>
                          <w:p w14:paraId="24CCA1D8" w14:textId="77777777" w:rsidR="009918D9" w:rsidRPr="000F5C48" w:rsidRDefault="00D405C6" w:rsidP="009918D9">
                            <w:pPr>
                              <w:spacing w:after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  <w:lang w:eastAsia="zh-CN"/>
                              </w:rPr>
                              <w:t>网络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eastAsia="zh-CN"/>
                              </w:rPr>
                              <w:t>服务</w:t>
                            </w:r>
                          </w:p>
                        </w:tc>
                      </w:tr>
                      <w:tr w:rsidR="009918D9" w:rsidRPr="000F5C48" w14:paraId="43DB1DB8" w14:textId="77777777" w:rsidTr="009918D9">
                        <w:trPr>
                          <w:trHeight w:val="340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467493D9" w14:textId="77777777" w:rsidR="009918D9" w:rsidRPr="00926C64" w:rsidRDefault="006023AE" w:rsidP="003D3C59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网络</w:t>
                            </w:r>
                            <w:r w:rsidR="00507391" w:rsidRPr="00926C64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协议</w:t>
                            </w:r>
                          </w:p>
                        </w:tc>
                        <w:tc>
                          <w:tcPr>
                            <w:tcW w:w="3572" w:type="dxa"/>
                            <w:vAlign w:val="center"/>
                          </w:tcPr>
                          <w:p w14:paraId="0158B9C3" w14:textId="77777777" w:rsidR="009918D9" w:rsidRPr="00926C64" w:rsidRDefault="009918D9" w:rsidP="003D3C59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</w:rPr>
                            </w:pPr>
                            <w:r w:rsidRPr="00926C64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IPv4</w:t>
                            </w:r>
                            <w:r w:rsidRPr="00926C64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/IPv6</w:t>
                            </w:r>
                            <w:r w:rsidRPr="00926C64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 xml:space="preserve"> ,HTTP,</w:t>
                            </w:r>
                            <w:r w:rsidR="00462F6F" w:rsidRPr="00926C64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 xml:space="preserve"> HTTP</w:t>
                            </w:r>
                            <w:r w:rsidR="00462F6F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S</w:t>
                            </w:r>
                            <w:r w:rsidR="00462F6F" w:rsidRPr="00926C64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,</w:t>
                            </w:r>
                            <w:r w:rsidRPr="00926C64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RTSP/RTP/RTCP, TCP/UDP, DHCP, DNS, PPPOE, SMTP, SIP</w:t>
                            </w:r>
                            <w:r w:rsidRPr="00926C64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 xml:space="preserve"> </w:t>
                            </w:r>
                            <w:r w:rsidRPr="00926C64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,802.1x</w:t>
                            </w:r>
                            <w:r w:rsidR="003D3C59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、</w:t>
                            </w:r>
                            <w:r w:rsidR="003D3C59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DDNS</w:t>
                            </w:r>
                            <w:r w:rsidR="003D3C59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、</w:t>
                            </w:r>
                            <w:proofErr w:type="spellStart"/>
                            <w:r w:rsidR="003D3C59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PPP</w:t>
                            </w:r>
                            <w:r w:rsidR="003D3C59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oE</w:t>
                            </w:r>
                            <w:proofErr w:type="spellEnd"/>
                            <w:r w:rsidR="003D3C59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、</w:t>
                            </w:r>
                            <w:r w:rsidR="003D3C59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FTP</w:t>
                            </w:r>
                            <w:r w:rsidR="003D3C59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、</w:t>
                            </w:r>
                            <w:r w:rsidR="003D3C59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SNMP</w:t>
                            </w:r>
                            <w:r w:rsidR="003D3C59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、</w:t>
                            </w:r>
                            <w:r w:rsidR="003D3C59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QOS</w:t>
                            </w:r>
                          </w:p>
                        </w:tc>
                      </w:tr>
                      <w:tr w:rsidR="009918D9" w:rsidRPr="000F5C48" w14:paraId="00A7ECAB" w14:textId="77777777" w:rsidTr="009918D9">
                        <w:trPr>
                          <w:trHeight w:val="340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480FF84E" w14:textId="77777777" w:rsidR="009918D9" w:rsidRPr="00926C64" w:rsidRDefault="006023AE" w:rsidP="00507391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接入协议</w:t>
                            </w:r>
                          </w:p>
                        </w:tc>
                        <w:tc>
                          <w:tcPr>
                            <w:tcW w:w="3572" w:type="dxa"/>
                            <w:vAlign w:val="center"/>
                          </w:tcPr>
                          <w:p w14:paraId="27B5B32F" w14:textId="77777777" w:rsidR="009918D9" w:rsidRPr="00926C64" w:rsidRDefault="009918D9" w:rsidP="009918D9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926C64">
                              <w:rPr>
                                <w:rFonts w:ascii="Arial" w:hAnsi="Arial" w:cs="Arial"/>
                                <w:sz w:val="15"/>
                                <w:szCs w:val="14"/>
                              </w:rPr>
                              <w:t>ONVIF, CGI</w:t>
                            </w:r>
                            <w:r w:rsidR="00A86CBB" w:rsidRPr="00926C64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,</w:t>
                            </w:r>
                            <w:r w:rsidR="000B79F3" w:rsidRPr="00926C64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 xml:space="preserve"> </w:t>
                            </w:r>
                            <w:r w:rsidR="00A86CBB" w:rsidRPr="00926C64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SDK</w:t>
                            </w:r>
                          </w:p>
                        </w:tc>
                      </w:tr>
                      <w:tr w:rsidR="009918D9" w:rsidRPr="000F5C48" w14:paraId="149CD4AA" w14:textId="77777777" w:rsidTr="009918D9">
                        <w:trPr>
                          <w:trHeight w:val="340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452F0063" w14:textId="77777777" w:rsidR="009918D9" w:rsidRPr="00926C64" w:rsidRDefault="00507391" w:rsidP="009918D9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926C64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并发用户</w:t>
                            </w:r>
                          </w:p>
                        </w:tc>
                        <w:tc>
                          <w:tcPr>
                            <w:tcW w:w="3572" w:type="dxa"/>
                            <w:vAlign w:val="center"/>
                          </w:tcPr>
                          <w:p w14:paraId="372EAC82" w14:textId="77777777" w:rsidR="009918D9" w:rsidRPr="00926C64" w:rsidRDefault="00507391" w:rsidP="00507391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926C64">
                              <w:rPr>
                                <w:rFonts w:ascii="Arial" w:hAnsi="Arial" w:cs="Arial"/>
                                <w:sz w:val="15"/>
                                <w:szCs w:val="14"/>
                              </w:rPr>
                              <w:t>10</w:t>
                            </w:r>
                            <w:r w:rsidRPr="00926C64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路</w:t>
                            </w:r>
                          </w:p>
                        </w:tc>
                      </w:tr>
                      <w:tr w:rsidR="009918D9" w:rsidRPr="000F5C48" w14:paraId="0D41364B" w14:textId="77777777" w:rsidTr="009918D9">
                        <w:trPr>
                          <w:trHeight w:val="340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5F9744A3" w14:textId="77777777" w:rsidR="009918D9" w:rsidRPr="00926C64" w:rsidRDefault="00507391" w:rsidP="009918D9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926C64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存储</w:t>
                            </w:r>
                          </w:p>
                        </w:tc>
                        <w:tc>
                          <w:tcPr>
                            <w:tcW w:w="3572" w:type="dxa"/>
                            <w:vAlign w:val="center"/>
                          </w:tcPr>
                          <w:p w14:paraId="49311AF9" w14:textId="77777777" w:rsidR="009918D9" w:rsidRPr="00926C64" w:rsidRDefault="009918D9" w:rsidP="009918D9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926C64">
                              <w:rPr>
                                <w:rFonts w:ascii="Arial" w:hAnsi="Arial" w:cs="Arial"/>
                                <w:sz w:val="15"/>
                                <w:szCs w:val="14"/>
                              </w:rPr>
                              <w:t>NAS</w:t>
                            </w:r>
                          </w:p>
                          <w:p w14:paraId="7BE4A2A9" w14:textId="77777777" w:rsidR="009918D9" w:rsidRPr="00926C64" w:rsidRDefault="009918D9" w:rsidP="00263154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926C64">
                              <w:rPr>
                                <w:rFonts w:ascii="Arial" w:hAnsi="Arial" w:cs="Arial"/>
                                <w:sz w:val="15"/>
                                <w:szCs w:val="14"/>
                              </w:rPr>
                              <w:t>Mi</w:t>
                            </w:r>
                            <w:r w:rsidRPr="00926C64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c</w:t>
                            </w:r>
                            <w:r w:rsidRPr="00926C64">
                              <w:rPr>
                                <w:rFonts w:ascii="Arial" w:hAnsi="Arial" w:cs="Arial"/>
                                <w:sz w:val="15"/>
                                <w:szCs w:val="14"/>
                              </w:rPr>
                              <w:t xml:space="preserve">ro SD </w:t>
                            </w:r>
                            <w:r w:rsidR="00263154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卡，</w:t>
                            </w:r>
                            <w:r w:rsidR="00263154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最大支持</w:t>
                            </w:r>
                            <w:r w:rsidRPr="00926C64">
                              <w:rPr>
                                <w:rFonts w:ascii="Arial" w:hAnsi="Arial" w:cs="Arial"/>
                                <w:sz w:val="15"/>
                                <w:szCs w:val="14"/>
                              </w:rPr>
                              <w:t xml:space="preserve"> </w:t>
                            </w:r>
                            <w:r w:rsidRPr="00926C64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128</w:t>
                            </w:r>
                            <w:r w:rsidRPr="00926C64">
                              <w:rPr>
                                <w:rFonts w:ascii="Arial" w:hAnsi="Arial" w:cs="Arial"/>
                                <w:sz w:val="15"/>
                                <w:szCs w:val="14"/>
                              </w:rPr>
                              <w:t>GB</w:t>
                            </w:r>
                          </w:p>
                        </w:tc>
                      </w:tr>
                      <w:tr w:rsidR="00BD5AF3" w:rsidRPr="000F5C48" w14:paraId="32086900" w14:textId="77777777" w:rsidTr="009918D9">
                        <w:trPr>
                          <w:trHeight w:val="340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19CC8954" w14:textId="77777777" w:rsidR="00BD5AF3" w:rsidRPr="00926C64" w:rsidRDefault="00BD5AF3" w:rsidP="009918D9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用户</w:t>
                            </w:r>
                            <w:r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权限</w:t>
                            </w:r>
                          </w:p>
                        </w:tc>
                        <w:tc>
                          <w:tcPr>
                            <w:tcW w:w="3572" w:type="dxa"/>
                            <w:vAlign w:val="center"/>
                          </w:tcPr>
                          <w:p w14:paraId="56BD2A30" w14:textId="77777777" w:rsidR="00BD5AF3" w:rsidRPr="00926C64" w:rsidRDefault="00BD5AF3" w:rsidP="009918D9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管理员</w:t>
                            </w:r>
                            <w:r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、操作员</w:t>
                            </w:r>
                          </w:p>
                        </w:tc>
                      </w:tr>
                      <w:tr w:rsidR="009918D9" w:rsidRPr="000F5C48" w14:paraId="16872103" w14:textId="77777777" w:rsidTr="009918D9">
                        <w:trPr>
                          <w:trHeight w:val="340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7B0FE9E" w14:textId="77777777" w:rsidR="009918D9" w:rsidRPr="00926C64" w:rsidRDefault="00507391" w:rsidP="009918D9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926C64">
                              <w:rPr>
                                <w:rFonts w:ascii="Arial" w:hAnsi="Arial" w:cs="Arial"/>
                                <w:sz w:val="15"/>
                                <w:szCs w:val="14"/>
                              </w:rPr>
                              <w:t>WEB</w:t>
                            </w:r>
                            <w:r w:rsidRPr="00926C64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访问</w:t>
                            </w:r>
                          </w:p>
                        </w:tc>
                        <w:tc>
                          <w:tcPr>
                            <w:tcW w:w="3572" w:type="dxa"/>
                            <w:vAlign w:val="center"/>
                          </w:tcPr>
                          <w:p w14:paraId="2C24B02B" w14:textId="77777777" w:rsidR="009918D9" w:rsidRPr="00926C64" w:rsidRDefault="00021F80" w:rsidP="009918D9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5"/>
                                <w:szCs w:val="14"/>
                              </w:rPr>
                              <w:t>≤</w:t>
                            </w:r>
                            <w:r w:rsidR="009918D9" w:rsidRPr="00926C64">
                              <w:rPr>
                                <w:rFonts w:ascii="Arial" w:hAnsi="Arial" w:cs="Arial"/>
                                <w:sz w:val="15"/>
                                <w:szCs w:val="14"/>
                              </w:rPr>
                              <w:t>IE11, Chrome, Firefox</w:t>
                            </w:r>
                          </w:p>
                        </w:tc>
                      </w:tr>
                      <w:tr w:rsidR="009918D9" w:rsidRPr="000F5C48" w14:paraId="6B4CFD53" w14:textId="77777777" w:rsidTr="009918D9">
                        <w:trPr>
                          <w:trHeight w:val="340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590A3D31" w14:textId="77777777" w:rsidR="009918D9" w:rsidRPr="00926C64" w:rsidRDefault="009918D9" w:rsidP="00507391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926C64">
                              <w:rPr>
                                <w:rFonts w:ascii="Arial" w:hAnsi="Arial" w:cs="Arial"/>
                                <w:sz w:val="15"/>
                                <w:szCs w:val="14"/>
                              </w:rPr>
                              <w:t>Web</w:t>
                            </w:r>
                            <w:r w:rsidR="00507391" w:rsidRPr="00926C64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语言</w:t>
                            </w:r>
                          </w:p>
                        </w:tc>
                        <w:tc>
                          <w:tcPr>
                            <w:tcW w:w="3572" w:type="dxa"/>
                            <w:vAlign w:val="center"/>
                          </w:tcPr>
                          <w:p w14:paraId="78DA571D" w14:textId="77777777" w:rsidR="009918D9" w:rsidRPr="00926C64" w:rsidRDefault="009918D9" w:rsidP="00507391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</w:rPr>
                            </w:pPr>
                            <w:r w:rsidRPr="00926C64">
                              <w:rPr>
                                <w:rFonts w:ascii="Arial" w:hAnsi="Arial" w:cs="Arial"/>
                                <w:sz w:val="15"/>
                                <w:szCs w:val="14"/>
                              </w:rPr>
                              <w:t xml:space="preserve">English, </w:t>
                            </w:r>
                            <w:r w:rsidR="00507391" w:rsidRPr="00926C64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中文</w:t>
                            </w:r>
                            <w:r w:rsidRPr="00926C64">
                              <w:rPr>
                                <w:rFonts w:ascii="Arial" w:hAnsi="Arial" w:cs="Arial"/>
                                <w:sz w:val="15"/>
                                <w:szCs w:val="14"/>
                              </w:rPr>
                              <w:t>,</w:t>
                            </w:r>
                            <w:r w:rsidRPr="00926C64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</w:rPr>
                              <w:t xml:space="preserve"> </w:t>
                            </w:r>
                            <w:r w:rsidRPr="00926C64">
                              <w:rPr>
                                <w:rFonts w:ascii="Arial" w:hAnsi="Arial" w:cs="Arial"/>
                                <w:sz w:val="15"/>
                                <w:szCs w:val="14"/>
                              </w:rPr>
                              <w:t>Polish,</w:t>
                            </w:r>
                            <w:r w:rsidRPr="00926C64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</w:rPr>
                              <w:t xml:space="preserve"> Italian, Portuguese, Spanish. Russian, French, Czech, Hungarian</w:t>
                            </w:r>
                          </w:p>
                        </w:tc>
                      </w:tr>
                      <w:tr w:rsidR="009918D9" w:rsidRPr="000F5C48" w14:paraId="136D4739" w14:textId="77777777" w:rsidTr="009918D9">
                        <w:trPr>
                          <w:trHeight w:val="340"/>
                        </w:trPr>
                        <w:tc>
                          <w:tcPr>
                            <w:tcW w:w="5103" w:type="dxa"/>
                            <w:gridSpan w:val="2"/>
                            <w:shd w:val="clear" w:color="auto" w:fill="548DD4" w:themeFill="text2" w:themeFillTint="99"/>
                            <w:vAlign w:val="center"/>
                          </w:tcPr>
                          <w:p w14:paraId="039F5ADB" w14:textId="77777777" w:rsidR="009918D9" w:rsidRPr="000F5C48" w:rsidRDefault="00263154" w:rsidP="009918D9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  <w:lang w:eastAsia="zh-CN"/>
                              </w:rPr>
                              <w:t>接口</w:t>
                            </w:r>
                          </w:p>
                        </w:tc>
                      </w:tr>
                      <w:tr w:rsidR="003607F5" w:rsidRPr="000F5C48" w14:paraId="1B1D0293" w14:textId="77777777" w:rsidTr="0052723E">
                        <w:trPr>
                          <w:trHeight w:val="340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62520A01" w14:textId="77777777" w:rsidR="003607F5" w:rsidRPr="003607F5" w:rsidRDefault="003607F5" w:rsidP="003607F5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3607F5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网络</w:t>
                            </w:r>
                          </w:p>
                        </w:tc>
                        <w:tc>
                          <w:tcPr>
                            <w:tcW w:w="3572" w:type="dxa"/>
                          </w:tcPr>
                          <w:p w14:paraId="0056C054" w14:textId="77777777" w:rsidR="003607F5" w:rsidRPr="003607F5" w:rsidRDefault="003607F5" w:rsidP="003607F5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3607F5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RJ45 10/100Base-T</w:t>
                            </w:r>
                          </w:p>
                        </w:tc>
                      </w:tr>
                      <w:tr w:rsidR="003607F5" w:rsidRPr="009B729A" w14:paraId="6D8BC0A7" w14:textId="77777777" w:rsidTr="009B729A">
                        <w:trPr>
                          <w:trHeight w:val="340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42F893C0" w14:textId="77777777" w:rsidR="003607F5" w:rsidRPr="003607F5" w:rsidRDefault="003607F5" w:rsidP="003607F5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3607F5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音频</w:t>
                            </w:r>
                          </w:p>
                        </w:tc>
                        <w:tc>
                          <w:tcPr>
                            <w:tcW w:w="3572" w:type="dxa"/>
                            <w:vAlign w:val="center"/>
                          </w:tcPr>
                          <w:p w14:paraId="55490683" w14:textId="77777777" w:rsidR="003607F5" w:rsidRPr="003607F5" w:rsidRDefault="003607F5" w:rsidP="003607F5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3607F5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2</w:t>
                            </w:r>
                            <w:r w:rsidRPr="003607F5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路音频输入，</w:t>
                            </w:r>
                            <w:r w:rsidRPr="003607F5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2</w:t>
                            </w:r>
                            <w:r w:rsidRPr="003607F5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路音频输出</w:t>
                            </w:r>
                          </w:p>
                        </w:tc>
                      </w:tr>
                      <w:tr w:rsidR="003607F5" w:rsidRPr="009B729A" w14:paraId="6258999B" w14:textId="77777777" w:rsidTr="009B729A">
                        <w:trPr>
                          <w:trHeight w:val="340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256ACA8B" w14:textId="77777777" w:rsidR="003607F5" w:rsidRPr="003607F5" w:rsidRDefault="003607F5" w:rsidP="003607F5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3607F5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报警</w:t>
                            </w:r>
                          </w:p>
                        </w:tc>
                        <w:tc>
                          <w:tcPr>
                            <w:tcW w:w="3572" w:type="dxa"/>
                            <w:vAlign w:val="center"/>
                          </w:tcPr>
                          <w:p w14:paraId="0CE9045A" w14:textId="77777777" w:rsidR="003607F5" w:rsidRPr="003607F5" w:rsidRDefault="00CA7BE1" w:rsidP="00CA7BE1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3</w:t>
                            </w:r>
                            <w:r w:rsidR="003607F5" w:rsidRPr="003607F5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路报警输入，</w:t>
                            </w:r>
                            <w:r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3</w:t>
                            </w:r>
                            <w:r w:rsidR="003607F5" w:rsidRPr="003607F5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路报警输出</w:t>
                            </w:r>
                          </w:p>
                        </w:tc>
                      </w:tr>
                      <w:tr w:rsidR="009B729A" w:rsidRPr="009B729A" w14:paraId="1166A3DF" w14:textId="77777777" w:rsidTr="009B729A">
                        <w:trPr>
                          <w:trHeight w:val="340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7C09AFE3" w14:textId="77777777" w:rsidR="009B729A" w:rsidRPr="009B729A" w:rsidRDefault="009B729A" w:rsidP="009B729A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9B729A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模拟视频</w:t>
                            </w:r>
                          </w:p>
                        </w:tc>
                        <w:tc>
                          <w:tcPr>
                            <w:tcW w:w="3572" w:type="dxa"/>
                            <w:vAlign w:val="center"/>
                          </w:tcPr>
                          <w:p w14:paraId="1AAD9CD7" w14:textId="77777777" w:rsidR="009B729A" w:rsidRPr="009B729A" w:rsidRDefault="009B729A" w:rsidP="009B729A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9B729A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2</w:t>
                            </w:r>
                            <w:r w:rsidRPr="009B729A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路</w:t>
                            </w:r>
                            <w:r w:rsidRPr="009B729A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BNC</w:t>
                            </w:r>
                            <w:r w:rsidRPr="009B729A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，</w:t>
                            </w:r>
                            <w:r w:rsidRPr="009B729A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75 ohm</w:t>
                            </w:r>
                          </w:p>
                        </w:tc>
                      </w:tr>
                      <w:tr w:rsidR="003607F5" w:rsidRPr="009B729A" w14:paraId="5C4CFAC3" w14:textId="77777777" w:rsidTr="009918D9">
                        <w:trPr>
                          <w:trHeight w:val="340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29A96B98" w14:textId="77777777" w:rsidR="003607F5" w:rsidRPr="003607F5" w:rsidRDefault="003607F5" w:rsidP="003607F5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3607F5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云台控制</w:t>
                            </w:r>
                          </w:p>
                        </w:tc>
                        <w:tc>
                          <w:tcPr>
                            <w:tcW w:w="3572" w:type="dxa"/>
                            <w:vAlign w:val="center"/>
                          </w:tcPr>
                          <w:p w14:paraId="639167EE" w14:textId="77777777" w:rsidR="003607F5" w:rsidRPr="003607F5" w:rsidRDefault="003607F5" w:rsidP="003607F5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3607F5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RS485</w:t>
                            </w:r>
                          </w:p>
                        </w:tc>
                      </w:tr>
                      <w:tr w:rsidR="00A86CBB" w:rsidRPr="000F5C48" w14:paraId="0FB4FF21" w14:textId="77777777" w:rsidTr="009918D9">
                        <w:trPr>
                          <w:trHeight w:val="340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103CFADC" w14:textId="77777777" w:rsidR="00A86CBB" w:rsidRPr="003607F5" w:rsidRDefault="003607F5" w:rsidP="00A86CBB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bookmarkStart w:id="9" w:name="_Hlk513033671"/>
                            <w:r w:rsidRPr="003607F5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复位</w:t>
                            </w:r>
                          </w:p>
                        </w:tc>
                        <w:tc>
                          <w:tcPr>
                            <w:tcW w:w="3572" w:type="dxa"/>
                            <w:vAlign w:val="center"/>
                          </w:tcPr>
                          <w:p w14:paraId="0E70929B" w14:textId="77777777" w:rsidR="00A86CBB" w:rsidRPr="003607F5" w:rsidRDefault="004B706D" w:rsidP="009805A9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摄像机</w:t>
                            </w:r>
                            <w:r w:rsidR="009805A9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内置</w:t>
                            </w:r>
                          </w:p>
                        </w:tc>
                      </w:tr>
                      <w:tr w:rsidR="009918D9" w:rsidRPr="000F5C48" w14:paraId="48C607FA" w14:textId="77777777" w:rsidTr="009918D9">
                        <w:trPr>
                          <w:trHeight w:val="340"/>
                        </w:trPr>
                        <w:tc>
                          <w:tcPr>
                            <w:tcW w:w="5103" w:type="dxa"/>
                            <w:gridSpan w:val="2"/>
                            <w:shd w:val="clear" w:color="auto" w:fill="548DD4" w:themeFill="text2" w:themeFillTint="99"/>
                            <w:vAlign w:val="center"/>
                          </w:tcPr>
                          <w:p w14:paraId="2DAC5F05" w14:textId="77777777" w:rsidR="009918D9" w:rsidRPr="000F5C48" w:rsidRDefault="0019133E" w:rsidP="009918D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eastAsia="zh-CN"/>
                              </w:rPr>
                            </w:pPr>
                            <w:bookmarkStart w:id="10" w:name="OLE_LINK5"/>
                            <w:bookmarkStart w:id="11" w:name="OLE_LINK6"/>
                            <w:bookmarkEnd w:id="9"/>
                            <w:r>
                              <w:rPr>
                                <w:rFonts w:ascii="Arial" w:hAnsi="Arial" w:cs="Arial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  <w:lang w:eastAsia="zh-CN"/>
                              </w:rPr>
                              <w:t>一般规范</w:t>
                            </w:r>
                          </w:p>
                        </w:tc>
                      </w:tr>
                      <w:tr w:rsidR="009918D9" w:rsidRPr="000F5C48" w14:paraId="78A092FD" w14:textId="77777777" w:rsidTr="009918D9">
                        <w:trPr>
                          <w:trHeight w:val="340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702CCE65" w14:textId="77777777" w:rsidR="009918D9" w:rsidRPr="00373140" w:rsidRDefault="00D405C6" w:rsidP="009918D9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373140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电源</w:t>
                            </w:r>
                          </w:p>
                        </w:tc>
                        <w:tc>
                          <w:tcPr>
                            <w:tcW w:w="3572" w:type="dxa"/>
                            <w:vAlign w:val="center"/>
                          </w:tcPr>
                          <w:p w14:paraId="01F6EAF6" w14:textId="77777777" w:rsidR="009918D9" w:rsidRPr="00373140" w:rsidRDefault="00A86CBB" w:rsidP="009918D9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</w:rPr>
                            </w:pPr>
                            <w:r w:rsidRPr="00373140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DC36</w:t>
                            </w:r>
                            <w:r w:rsidR="009918D9" w:rsidRPr="00373140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V</w:t>
                            </w:r>
                            <w:r w:rsidR="009918D9" w:rsidRPr="00373140">
                              <w:rPr>
                                <w:rFonts w:ascii="Arial" w:hAnsi="Arial" w:cs="Arial"/>
                                <w:sz w:val="15"/>
                                <w:szCs w:val="14"/>
                              </w:rPr>
                              <w:fldChar w:fldCharType="begin"/>
                            </w:r>
                            <w:r w:rsidR="009918D9" w:rsidRPr="00373140">
                              <w:rPr>
                                <w:rFonts w:ascii="Arial" w:hAnsi="Arial" w:cs="Arial"/>
                                <w:sz w:val="15"/>
                                <w:szCs w:val="14"/>
                              </w:rPr>
                              <w:instrText xml:space="preserve"> DOCVARIABLE power </w:instrText>
                            </w:r>
                            <w:r w:rsidR="009918D9" w:rsidRPr="00373140">
                              <w:rPr>
                                <w:rFonts w:ascii="Arial" w:hAnsi="Arial" w:cs="Arial"/>
                                <w:sz w:val="15"/>
                                <w:szCs w:val="14"/>
                              </w:rPr>
                              <w:fldChar w:fldCharType="end"/>
                            </w:r>
                          </w:p>
                        </w:tc>
                      </w:tr>
                      <w:tr w:rsidR="009918D9" w:rsidRPr="000F5C48" w14:paraId="561ED264" w14:textId="77777777" w:rsidTr="009918D9">
                        <w:trPr>
                          <w:trHeight w:val="340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4333F9E2" w14:textId="77777777" w:rsidR="009918D9" w:rsidRPr="00373140" w:rsidRDefault="00D405C6" w:rsidP="00D405C6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373140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功耗</w:t>
                            </w:r>
                          </w:p>
                        </w:tc>
                        <w:tc>
                          <w:tcPr>
                            <w:tcW w:w="3572" w:type="dxa"/>
                            <w:vAlign w:val="center"/>
                          </w:tcPr>
                          <w:p w14:paraId="3C063B54" w14:textId="77777777" w:rsidR="009918D9" w:rsidRPr="00373140" w:rsidRDefault="00A86CBB" w:rsidP="009918D9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</w:rPr>
                            </w:pPr>
                            <w:r w:rsidRPr="00373140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 xml:space="preserve">Max </w:t>
                            </w:r>
                            <w:r w:rsidR="00020168" w:rsidRPr="00373140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15</w:t>
                            </w:r>
                            <w:r w:rsidRPr="00373140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0</w:t>
                            </w:r>
                            <w:r w:rsidR="009918D9" w:rsidRPr="00373140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W</w:t>
                            </w:r>
                          </w:p>
                        </w:tc>
                      </w:tr>
                      <w:bookmarkEnd w:id="10"/>
                      <w:bookmarkEnd w:id="11"/>
                      <w:tr w:rsidR="009918D9" w:rsidRPr="000F5C48" w14:paraId="44B57D4D" w14:textId="77777777" w:rsidTr="009918D9">
                        <w:trPr>
                          <w:trHeight w:val="340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777A2E1A" w14:textId="77777777" w:rsidR="009918D9" w:rsidRPr="00373140" w:rsidRDefault="00D405C6" w:rsidP="009918D9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</w:rPr>
                            </w:pPr>
                            <w:r w:rsidRPr="00373140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工作温度</w:t>
                            </w:r>
                          </w:p>
                        </w:tc>
                        <w:tc>
                          <w:tcPr>
                            <w:tcW w:w="3572" w:type="dxa"/>
                            <w:vAlign w:val="center"/>
                          </w:tcPr>
                          <w:p w14:paraId="25478B3E" w14:textId="77777777" w:rsidR="009918D9" w:rsidRPr="00373140" w:rsidRDefault="009918D9" w:rsidP="00D1233F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373140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-</w:t>
                            </w:r>
                            <w:r w:rsidR="00A86CBB" w:rsidRPr="00373140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4</w:t>
                            </w:r>
                            <w:r w:rsidRPr="00373140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0°C~60°C</w:t>
                            </w:r>
                            <w:r w:rsidR="00A86CBB" w:rsidRPr="00373140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 xml:space="preserve"> </w:t>
                            </w:r>
                          </w:p>
                        </w:tc>
                      </w:tr>
                      <w:tr w:rsidR="009918D9" w:rsidRPr="000F5C48" w14:paraId="0B91ED6A" w14:textId="77777777" w:rsidTr="009918D9">
                        <w:trPr>
                          <w:trHeight w:val="340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194BA29" w14:textId="77777777" w:rsidR="009918D9" w:rsidRPr="00373140" w:rsidRDefault="00D405C6" w:rsidP="009918D9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373140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工作湿度</w:t>
                            </w:r>
                          </w:p>
                        </w:tc>
                        <w:tc>
                          <w:tcPr>
                            <w:tcW w:w="3572" w:type="dxa"/>
                            <w:vAlign w:val="center"/>
                          </w:tcPr>
                          <w:p w14:paraId="41B65970" w14:textId="77777777" w:rsidR="009918D9" w:rsidRPr="00373140" w:rsidRDefault="009918D9" w:rsidP="009918D9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373140">
                              <w:rPr>
                                <w:rFonts w:ascii="Arial" w:hAnsi="Arial" w:cs="Arial"/>
                                <w:sz w:val="15"/>
                                <w:szCs w:val="14"/>
                              </w:rPr>
                              <w:t>0~ 9</w:t>
                            </w:r>
                            <w:r w:rsidRPr="00373140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0</w:t>
                            </w:r>
                            <w:r w:rsidRPr="00373140">
                              <w:rPr>
                                <w:rFonts w:ascii="Arial" w:hAnsi="Arial" w:cs="Arial"/>
                                <w:sz w:val="15"/>
                                <w:szCs w:val="14"/>
                              </w:rPr>
                              <w:t>% RH</w:t>
                            </w:r>
                          </w:p>
                        </w:tc>
                      </w:tr>
                      <w:tr w:rsidR="002940DE" w:rsidRPr="000F5C48" w14:paraId="1C848736" w14:textId="77777777" w:rsidTr="009918D9">
                        <w:trPr>
                          <w:trHeight w:val="340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784DC4A2" w14:textId="77777777" w:rsidR="002940DE" w:rsidRPr="00373140" w:rsidRDefault="002940DE" w:rsidP="009918D9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外壳</w:t>
                            </w:r>
                            <w:r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材质</w:t>
                            </w:r>
                          </w:p>
                        </w:tc>
                        <w:tc>
                          <w:tcPr>
                            <w:tcW w:w="3572" w:type="dxa"/>
                            <w:vAlign w:val="center"/>
                          </w:tcPr>
                          <w:p w14:paraId="5A7D85D8" w14:textId="77777777" w:rsidR="002940DE" w:rsidRPr="00373140" w:rsidRDefault="002940DE" w:rsidP="009918D9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金属</w:t>
                            </w:r>
                          </w:p>
                        </w:tc>
                      </w:tr>
                      <w:tr w:rsidR="009918D9" w:rsidRPr="000F5C48" w14:paraId="73CDDC76" w14:textId="77777777" w:rsidTr="009918D9">
                        <w:trPr>
                          <w:trHeight w:val="340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2343F0FF" w14:textId="77777777" w:rsidR="009918D9" w:rsidRPr="00373140" w:rsidRDefault="00D405C6" w:rsidP="009918D9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373140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防护等级</w:t>
                            </w:r>
                          </w:p>
                        </w:tc>
                        <w:tc>
                          <w:tcPr>
                            <w:tcW w:w="3572" w:type="dxa"/>
                            <w:vAlign w:val="center"/>
                          </w:tcPr>
                          <w:p w14:paraId="008119F8" w14:textId="77777777" w:rsidR="009918D9" w:rsidRPr="00373140" w:rsidRDefault="009918D9" w:rsidP="009918D9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373140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IP66</w:t>
                            </w:r>
                          </w:p>
                        </w:tc>
                      </w:tr>
                      <w:tr w:rsidR="009918D9" w:rsidRPr="000F5C48" w14:paraId="79D82896" w14:textId="77777777" w:rsidTr="009918D9">
                        <w:trPr>
                          <w:trHeight w:val="340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3B8FA2DD" w14:textId="77777777" w:rsidR="009918D9" w:rsidRPr="00373140" w:rsidRDefault="00791CF3" w:rsidP="009918D9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安装方式</w:t>
                            </w:r>
                          </w:p>
                        </w:tc>
                        <w:tc>
                          <w:tcPr>
                            <w:tcW w:w="3572" w:type="dxa"/>
                            <w:vAlign w:val="center"/>
                          </w:tcPr>
                          <w:p w14:paraId="1067D161" w14:textId="77777777" w:rsidR="009918D9" w:rsidRPr="00373140" w:rsidRDefault="00791CF3" w:rsidP="009918D9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立装</w:t>
                            </w:r>
                          </w:p>
                        </w:tc>
                      </w:tr>
                      <w:tr w:rsidR="00020168" w:rsidRPr="000F5C48" w14:paraId="5C5C3114" w14:textId="77777777" w:rsidTr="009918D9">
                        <w:trPr>
                          <w:trHeight w:val="340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749A0517" w14:textId="77777777" w:rsidR="00020168" w:rsidRPr="00373140" w:rsidRDefault="00D405C6" w:rsidP="00020168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373140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尺寸</w:t>
                            </w:r>
                          </w:p>
                        </w:tc>
                        <w:tc>
                          <w:tcPr>
                            <w:tcW w:w="3572" w:type="dxa"/>
                            <w:vAlign w:val="center"/>
                          </w:tcPr>
                          <w:p w14:paraId="53C23446" w14:textId="77777777" w:rsidR="00D405C6" w:rsidRPr="00373140" w:rsidRDefault="00D405C6" w:rsidP="002A5A24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373140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760</w:t>
                            </w:r>
                            <w:r w:rsidRPr="00373140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×</w:t>
                            </w:r>
                            <w:r w:rsidRPr="00373140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460</w:t>
                            </w:r>
                            <w:r w:rsidRPr="00373140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×</w:t>
                            </w:r>
                            <w:r w:rsidRPr="00373140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6</w:t>
                            </w:r>
                            <w:r w:rsidRPr="00373140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42mm</w:t>
                            </w:r>
                            <w:r w:rsidR="002A5A24" w:rsidRPr="00373140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（</w:t>
                            </w:r>
                            <w:r w:rsidR="002A5A24" w:rsidRPr="00373140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75</w:t>
                            </w:r>
                            <w:r w:rsidR="002A5A24" w:rsidRPr="00373140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0</w:t>
                            </w:r>
                            <w:r w:rsidR="002A5A24" w:rsidRPr="00373140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mm</w:t>
                            </w:r>
                            <w:r w:rsidR="002A5A24" w:rsidRPr="00373140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可见光</w:t>
                            </w:r>
                            <w:r w:rsidR="002A5A24" w:rsidRPr="00373140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镜头</w:t>
                            </w:r>
                            <w:r w:rsidR="002A5A24" w:rsidRPr="00373140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）</w:t>
                            </w:r>
                          </w:p>
                        </w:tc>
                      </w:tr>
                      <w:tr w:rsidR="00020168" w:rsidRPr="000F5C48" w14:paraId="079CB060" w14:textId="77777777" w:rsidTr="009918D9">
                        <w:trPr>
                          <w:trHeight w:val="340"/>
                        </w:trPr>
                        <w:tc>
                          <w:tcPr>
                            <w:tcW w:w="1531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57D3A953" w14:textId="77777777" w:rsidR="00020168" w:rsidRPr="00373140" w:rsidRDefault="0023470B" w:rsidP="0023470B">
                            <w:pPr>
                              <w:widowControl/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</w:pPr>
                            <w:r w:rsidRPr="00373140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重量</w:t>
                            </w:r>
                          </w:p>
                        </w:tc>
                        <w:tc>
                          <w:tcPr>
                            <w:tcW w:w="3572" w:type="dxa"/>
                            <w:vAlign w:val="center"/>
                          </w:tcPr>
                          <w:p w14:paraId="6E13C5EB" w14:textId="77777777" w:rsidR="00020168" w:rsidRPr="00373140" w:rsidRDefault="00020168" w:rsidP="00020168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4"/>
                              </w:rPr>
                            </w:pPr>
                            <w:r w:rsidRPr="00373140">
                              <w:rPr>
                                <w:rFonts w:ascii="Arial" w:hAnsi="Arial" w:cs="Arial" w:hint="eastAsia"/>
                                <w:sz w:val="15"/>
                                <w:szCs w:val="14"/>
                                <w:lang w:eastAsia="zh-CN"/>
                              </w:rPr>
                              <w:t>48K</w:t>
                            </w:r>
                            <w:r w:rsidRPr="00373140">
                              <w:rPr>
                                <w:rFonts w:ascii="Arial" w:hAnsi="Arial" w:cs="Arial"/>
                                <w:sz w:val="15"/>
                                <w:szCs w:val="14"/>
                                <w:lang w:eastAsia="zh-CN"/>
                              </w:rPr>
                              <w:t>g</w:t>
                            </w:r>
                            <w:r w:rsidRPr="00373140">
                              <w:rPr>
                                <w:rFonts w:ascii="Arial" w:hAnsi="Arial" w:cs="Arial"/>
                                <w:sz w:val="15"/>
                                <w:szCs w:val="14"/>
                              </w:rPr>
                              <w:fldChar w:fldCharType="begin"/>
                            </w:r>
                            <w:r w:rsidRPr="00373140">
                              <w:rPr>
                                <w:rFonts w:ascii="Arial" w:hAnsi="Arial" w:cs="Arial"/>
                                <w:sz w:val="15"/>
                                <w:szCs w:val="14"/>
                              </w:rPr>
                              <w:instrText xml:space="preserve"> DOCVARIABLE weight </w:instrText>
                            </w:r>
                            <w:r w:rsidRPr="00373140">
                              <w:rPr>
                                <w:rFonts w:ascii="Arial" w:hAnsi="Arial" w:cs="Arial"/>
                                <w:sz w:val="15"/>
                                <w:szCs w:val="14"/>
                              </w:rPr>
                              <w:fldChar w:fldCharType="end"/>
                            </w:r>
                          </w:p>
                        </w:tc>
                      </w:tr>
                    </w:tbl>
                    <w:p w14:paraId="21270AD9" w14:textId="77777777" w:rsidR="009918D9" w:rsidRDefault="009918D9" w:rsidP="009918D9"/>
                  </w:txbxContent>
                </v:textbox>
              </v:shape>
            </w:pict>
          </mc:Fallback>
        </mc:AlternateContent>
      </w:r>
    </w:p>
    <w:p w14:paraId="448C7044" w14:textId="77777777" w:rsidR="00F8038B" w:rsidRDefault="00F8038B">
      <w:pPr>
        <w:rPr>
          <w:rFonts w:ascii="Arial" w:hAnsi="Arial" w:cs="Arial"/>
          <w:sz w:val="20"/>
          <w:szCs w:val="20"/>
        </w:rPr>
      </w:pPr>
    </w:p>
    <w:p w14:paraId="5ABBC315" w14:textId="77777777" w:rsidR="00F8038B" w:rsidRDefault="00F8038B">
      <w:pPr>
        <w:rPr>
          <w:rFonts w:ascii="Arial" w:hAnsi="Arial" w:cs="Arial"/>
          <w:sz w:val="20"/>
          <w:szCs w:val="20"/>
        </w:rPr>
      </w:pPr>
    </w:p>
    <w:p w14:paraId="7037E96C" w14:textId="77777777" w:rsidR="00F8038B" w:rsidRDefault="00F8038B">
      <w:pPr>
        <w:rPr>
          <w:rFonts w:ascii="Arial" w:hAnsi="Arial" w:cs="Arial"/>
          <w:sz w:val="20"/>
          <w:szCs w:val="20"/>
        </w:rPr>
      </w:pPr>
    </w:p>
    <w:p w14:paraId="2C02CA8C" w14:textId="77777777" w:rsidR="00F8038B" w:rsidRDefault="00F8038B">
      <w:pPr>
        <w:rPr>
          <w:rFonts w:ascii="Arial" w:hAnsi="Arial" w:cs="Arial"/>
          <w:sz w:val="20"/>
          <w:szCs w:val="20"/>
        </w:rPr>
      </w:pPr>
    </w:p>
    <w:p w14:paraId="02212F82" w14:textId="77777777" w:rsidR="00F8038B" w:rsidRDefault="00F8038B">
      <w:pPr>
        <w:rPr>
          <w:rFonts w:ascii="Arial" w:hAnsi="Arial" w:cs="Arial"/>
          <w:sz w:val="20"/>
          <w:szCs w:val="20"/>
        </w:rPr>
      </w:pPr>
    </w:p>
    <w:p w14:paraId="4E284F1D" w14:textId="77777777" w:rsidR="00F8038B" w:rsidRDefault="00F8038B">
      <w:pPr>
        <w:rPr>
          <w:rFonts w:ascii="Arial" w:hAnsi="Arial" w:cs="Arial"/>
          <w:sz w:val="20"/>
          <w:szCs w:val="20"/>
        </w:rPr>
      </w:pPr>
    </w:p>
    <w:p w14:paraId="7B6FF0EA" w14:textId="77777777" w:rsidR="00730677" w:rsidRDefault="00730677" w:rsidP="00730677">
      <w:pPr>
        <w:rPr>
          <w:rFonts w:ascii="Arial" w:hAnsi="Arial" w:cs="Arial"/>
          <w:sz w:val="20"/>
          <w:szCs w:val="20"/>
        </w:rPr>
      </w:pPr>
    </w:p>
    <w:p w14:paraId="107A28A3" w14:textId="77777777" w:rsidR="00730677" w:rsidRDefault="00730677" w:rsidP="00730677">
      <w:pPr>
        <w:rPr>
          <w:rFonts w:ascii="Arial" w:hAnsi="Arial" w:cs="Arial"/>
          <w:sz w:val="20"/>
          <w:szCs w:val="20"/>
        </w:rPr>
      </w:pPr>
    </w:p>
    <w:p w14:paraId="3975B0C9" w14:textId="77777777" w:rsidR="00F8038B" w:rsidRDefault="00B24767" w:rsidP="00730677">
      <w:pPr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E063F5F" wp14:editId="70B9ED23">
                <wp:simplePos x="0" y="0"/>
                <wp:positionH relativeFrom="column">
                  <wp:posOffset>3498850</wp:posOffset>
                </wp:positionH>
                <wp:positionV relativeFrom="paragraph">
                  <wp:posOffset>220979</wp:posOffset>
                </wp:positionV>
                <wp:extent cx="3335931" cy="3000375"/>
                <wp:effectExtent l="0" t="0" r="0" b="9525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5931" cy="300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CFCCFB" w14:textId="77777777" w:rsidR="00F8038B" w:rsidRDefault="00263FE4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5"/>
                                <w:szCs w:val="15"/>
                                <w:lang w:eastAsia="zh-C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5"/>
                                <w:szCs w:val="15"/>
                                <w:lang w:eastAsia="zh-CN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aa"/>
                              <w:tblW w:w="527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272"/>
                            </w:tblGrid>
                            <w:tr w:rsidR="00F8038B" w14:paraId="5AB40E2F" w14:textId="77777777" w:rsidTr="00EB5691">
                              <w:trPr>
                                <w:trHeight w:val="397"/>
                              </w:trPr>
                              <w:tc>
                                <w:tcPr>
                                  <w:tcW w:w="5272" w:type="dxa"/>
                                  <w:shd w:val="clear" w:color="auto" w:fill="4F81BD" w:themeFill="accent1"/>
                                  <w:vAlign w:val="center"/>
                                </w:tcPr>
                                <w:p w14:paraId="32F7779A" w14:textId="77777777" w:rsidR="00F8038B" w:rsidRDefault="002542FD" w:rsidP="002542FD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0"/>
                                      <w:szCs w:val="30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b/>
                                      <w:color w:val="FFFFFF" w:themeColor="background1"/>
                                      <w:sz w:val="30"/>
                                      <w:szCs w:val="30"/>
                                      <w:lang w:eastAsia="zh-CN"/>
                                    </w:rPr>
                                    <w:t>底座尺寸</w:t>
                                  </w:r>
                                  <w:r w:rsidR="00F41E9B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0"/>
                                      <w:szCs w:val="30"/>
                                      <w:lang w:eastAsia="zh-CN"/>
                                    </w:rPr>
                                    <w:t xml:space="preserve"> </w:t>
                                  </w:r>
                                  <w:r w:rsidR="00EB5691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0"/>
                                      <w:szCs w:val="30"/>
                                      <w:lang w:eastAsia="zh-CN"/>
                                    </w:rPr>
                                    <w:t>(mm)</w:t>
                                  </w:r>
                                </w:p>
                              </w:tc>
                            </w:tr>
                            <w:tr w:rsidR="00F8038B" w14:paraId="5266D78B" w14:textId="77777777" w:rsidTr="00EB5691">
                              <w:trPr>
                                <w:trHeight w:val="567"/>
                              </w:trPr>
                              <w:tc>
                                <w:tcPr>
                                  <w:tcW w:w="5272" w:type="dxa"/>
                                  <w:vAlign w:val="center"/>
                                </w:tcPr>
                                <w:p w14:paraId="4891069A" w14:textId="77777777" w:rsidR="00DE2220" w:rsidRDefault="00DE2220">
                                  <w:pPr>
                                    <w:spacing w:after="0" w:line="360" w:lineRule="auto"/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EB72080" w14:textId="77777777" w:rsidR="00F8038B" w:rsidRDefault="00EB5691" w:rsidP="00DE2220">
                                  <w:pPr>
                                    <w:spacing w:after="0" w:line="360" w:lineRule="auto"/>
                                    <w:ind w:firstLineChars="450" w:firstLine="1080"/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325AE">
                                    <w:rPr>
                                      <w:rFonts w:ascii="Times New Roman" w:hAnsi="Times New Roman" w:hint="eastAsia"/>
                                      <w:noProof/>
                                      <w:sz w:val="24"/>
                                      <w:lang w:eastAsia="zh-CN"/>
                                    </w:rPr>
                                    <w:drawing>
                                      <wp:inline distT="0" distB="0" distL="0" distR="0" wp14:anchorId="567E8205" wp14:editId="4E4ED0BC">
                                        <wp:extent cx="1866900" cy="1792946"/>
                                        <wp:effectExtent l="0" t="0" r="0" b="0"/>
                                        <wp:docPr id="8" name="图片 8" descr="1491392843(1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图片 3" descr="1491392843(1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66900" cy="17929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4E67D1E0" w14:textId="77777777" w:rsidR="00F8038B" w:rsidRDefault="00F8038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63F5F" id="Text Box 87" o:spid="_x0000_s1034" type="#_x0000_t202" style="position:absolute;margin-left:275.5pt;margin-top:17.4pt;width:262.65pt;height:236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" fillcolor="white [3201]" stroked="f" strokeweight=".5pt">
                <v:textbox>
                  <w:txbxContent>
                    <w:p w14:paraId="04CFCCFB" w14:textId="77777777" w:rsidR="00F8038B" w:rsidRDefault="00263FE4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5"/>
                          <w:szCs w:val="15"/>
                          <w:lang w:eastAsia="zh-CN"/>
                        </w:rPr>
                      </w:pPr>
                      <w:r>
                        <w:rPr>
                          <w:rFonts w:ascii="Arial" w:hAnsi="Arial" w:cs="Arial"/>
                          <w:sz w:val="15"/>
                          <w:szCs w:val="15"/>
                          <w:lang w:eastAsia="zh-CN"/>
                        </w:rPr>
                        <w:t xml:space="preserve"> </w:t>
                      </w:r>
                    </w:p>
                    <w:tbl>
                      <w:tblPr>
                        <w:tblStyle w:val="aa"/>
                        <w:tblW w:w="527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272"/>
                      </w:tblGrid>
                      <w:tr w:rsidR="00F8038B" w14:paraId="5AB40E2F" w14:textId="77777777" w:rsidTr="00EB5691">
                        <w:trPr>
                          <w:trHeight w:val="397"/>
                        </w:trPr>
                        <w:tc>
                          <w:tcPr>
                            <w:tcW w:w="5272" w:type="dxa"/>
                            <w:shd w:val="clear" w:color="auto" w:fill="4F81BD" w:themeFill="accent1"/>
                            <w:vAlign w:val="center"/>
                          </w:tcPr>
                          <w:p w14:paraId="32F7779A" w14:textId="77777777" w:rsidR="00F8038B" w:rsidRDefault="002542FD" w:rsidP="002542FD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  <w:lang w:eastAsia="zh-CN"/>
                              </w:rPr>
                              <w:t>底座尺寸</w:t>
                            </w:r>
                            <w:r w:rsidR="00F41E9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  <w:lang w:eastAsia="zh-CN"/>
                              </w:rPr>
                              <w:t xml:space="preserve"> </w:t>
                            </w:r>
                            <w:r w:rsidR="00EB569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  <w:lang w:eastAsia="zh-CN"/>
                              </w:rPr>
                              <w:t>(mm)</w:t>
                            </w:r>
                          </w:p>
                        </w:tc>
                      </w:tr>
                      <w:tr w:rsidR="00F8038B" w14:paraId="5266D78B" w14:textId="77777777" w:rsidTr="00EB5691">
                        <w:trPr>
                          <w:trHeight w:val="567"/>
                        </w:trPr>
                        <w:tc>
                          <w:tcPr>
                            <w:tcW w:w="5272" w:type="dxa"/>
                            <w:vAlign w:val="center"/>
                          </w:tcPr>
                          <w:p w14:paraId="4891069A" w14:textId="77777777" w:rsidR="00DE2220" w:rsidRDefault="00DE2220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EB72080" w14:textId="77777777" w:rsidR="00F8038B" w:rsidRDefault="00EB5691" w:rsidP="00DE2220">
                            <w:pPr>
                              <w:spacing w:after="0" w:line="360" w:lineRule="auto"/>
                              <w:ind w:firstLineChars="450" w:firstLine="108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325AE">
                              <w:rPr>
                                <w:rFonts w:ascii="Times New Roman" w:hAnsi="Times New Roman" w:hint="eastAsia"/>
                                <w:noProof/>
                                <w:sz w:val="24"/>
                                <w:lang w:eastAsia="zh-CN"/>
                              </w:rPr>
                              <w:drawing>
                                <wp:inline distT="0" distB="0" distL="0" distR="0" wp14:anchorId="567E8205" wp14:editId="4E4ED0BC">
                                  <wp:extent cx="1866900" cy="1792946"/>
                                  <wp:effectExtent l="0" t="0" r="0" b="0"/>
                                  <wp:docPr id="8" name="图片 8" descr="1491392843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图片 3" descr="1491392843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6900" cy="17929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4E67D1E0" w14:textId="77777777" w:rsidR="00F8038B" w:rsidRDefault="00F8038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2863">
        <w:rPr>
          <w:rFonts w:ascii="Arial" w:hAnsi="Arial" w:cs="Arial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CB3873" wp14:editId="3A415A6F">
                <wp:simplePos x="0" y="0"/>
                <wp:positionH relativeFrom="column">
                  <wp:posOffset>95723</wp:posOffset>
                </wp:positionH>
                <wp:positionV relativeFrom="paragraph">
                  <wp:posOffset>6212489</wp:posOffset>
                </wp:positionV>
                <wp:extent cx="6660107" cy="0"/>
                <wp:effectExtent l="0" t="0" r="26670" b="1905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010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9FF6CE" id="直接连接符 6" o:spid="_x0000_s1026" style="position:absolute;left:0;text-align:lef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55pt,489.15pt" to="531.95pt,4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" strokecolor="gray [1629]"/>
            </w:pict>
          </mc:Fallback>
        </mc:AlternateContent>
      </w:r>
      <w:r w:rsidR="00730677" w:rsidRPr="00730677">
        <w:rPr>
          <w:rFonts w:ascii="Arial" w:hAnsi="Arial" w:cs="Arial"/>
          <w:noProof/>
          <w:sz w:val="20"/>
          <w:szCs w:val="20"/>
          <w:lang w:eastAsia="zh-CN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837392D" wp14:editId="79995FEA">
                <wp:simplePos x="0" y="0"/>
                <wp:positionH relativeFrom="column">
                  <wp:posOffset>3175</wp:posOffset>
                </wp:positionH>
                <wp:positionV relativeFrom="paragraph">
                  <wp:posOffset>6214678</wp:posOffset>
                </wp:positionV>
                <wp:extent cx="6322060" cy="266700"/>
                <wp:effectExtent l="0" t="0" r="2540" b="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B46F0" w14:textId="77777777" w:rsidR="00730677" w:rsidRPr="006805CB" w:rsidRDefault="00730677">
                            <w:pPr>
                              <w:rPr>
                                <w:sz w:val="2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7392D" id="文本框 2" o:spid="_x0000_s1035" type="#_x0000_t202" style="position:absolute;margin-left:.25pt;margin-top:489.35pt;width:497.8pt;height:2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" stroked="f">
                <v:textbox>
                  <w:txbxContent>
                    <w:p w14:paraId="057B46F0" w14:textId="77777777" w:rsidR="00730677" w:rsidRPr="006805CB" w:rsidRDefault="00730677">
                      <w:pPr>
                        <w:rPr>
                          <w:sz w:val="20"/>
                          <w:lang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8038B" w:rsidSect="00022C78">
      <w:type w:val="continuous"/>
      <w:pgSz w:w="11920" w:h="16160"/>
      <w:pgMar w:top="851" w:right="400" w:bottom="280" w:left="580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1B308C" w14:textId="77777777" w:rsidR="00371CE3" w:rsidRDefault="00371CE3">
      <w:pPr>
        <w:spacing w:after="0" w:line="240" w:lineRule="auto"/>
      </w:pPr>
      <w:r>
        <w:separator/>
      </w:r>
    </w:p>
  </w:endnote>
  <w:endnote w:type="continuationSeparator" w:id="0">
    <w:p w14:paraId="3668759D" w14:textId="77777777" w:rsidR="00371CE3" w:rsidRDefault="00371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37" w:type="pct"/>
      <w:shd w:val="clear" w:color="auto" w:fill="4F81BD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11029"/>
    </w:tblGrid>
    <w:tr w:rsidR="00C309BF" w14:paraId="2052CE22" w14:textId="77777777" w:rsidTr="00C55601">
      <w:trPr>
        <w:trHeight w:val="149"/>
      </w:trPr>
      <w:tc>
        <w:tcPr>
          <w:tcW w:w="5000" w:type="pct"/>
          <w:shd w:val="clear" w:color="auto" w:fill="auto"/>
          <w:vAlign w:val="center"/>
        </w:tcPr>
        <w:sdt>
          <w:sdtPr>
            <w:rPr>
              <w:color w:val="000000" w:themeColor="text1"/>
              <w:sz w:val="21"/>
              <w:szCs w:val="18"/>
              <w:lang w:eastAsia="zh-CN"/>
            </w:rPr>
            <w:alias w:val="作者"/>
            <w:tag w:val=""/>
            <w:id w:val="1365258193"/>
            <w:placeholder>
              <w:docPart w:val="9B700A7FB1234111ABD4A7642B20CDF5"/>
            </w:placeholder>
            <w:showingPlcHdr/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67937DED" w14:textId="77777777" w:rsidR="00C309BF" w:rsidRPr="00C309BF" w:rsidRDefault="009C5674" w:rsidP="009C5674">
              <w:pPr>
                <w:pStyle w:val="a5"/>
                <w:spacing w:before="80" w:after="80"/>
                <w:jc w:val="right"/>
                <w:rPr>
                  <w:caps/>
                  <w:color w:val="000000" w:themeColor="text1"/>
                  <w:sz w:val="21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  <w:lang w:val="zh-CN"/>
                </w:rPr>
                <w:t>[</w:t>
              </w:r>
              <w:r>
                <w:rPr>
                  <w:caps/>
                  <w:color w:val="FFFFFF" w:themeColor="background1"/>
                  <w:sz w:val="18"/>
                  <w:szCs w:val="18"/>
                  <w:lang w:val="zh-CN"/>
                </w:rPr>
                <w:t>作者姓名</w:t>
              </w:r>
              <w:r>
                <w:rPr>
                  <w:caps/>
                  <w:color w:val="FFFFFF" w:themeColor="background1"/>
                  <w:sz w:val="18"/>
                  <w:szCs w:val="18"/>
                  <w:lang w:val="zh-CN"/>
                </w:rPr>
                <w:t>]</w:t>
              </w:r>
            </w:p>
          </w:sdtContent>
        </w:sdt>
      </w:tc>
    </w:tr>
  </w:tbl>
  <w:p w14:paraId="23BAAA72" w14:textId="77777777" w:rsidR="00C55601" w:rsidRDefault="00C55601" w:rsidP="00C55601">
    <w:pPr>
      <w:tabs>
        <w:tab w:val="left" w:pos="705"/>
        <w:tab w:val="right" w:pos="9924"/>
        <w:tab w:val="left" w:pos="10632"/>
      </w:tabs>
      <w:spacing w:before="31" w:after="0" w:line="240" w:lineRule="auto"/>
      <w:ind w:right="1016"/>
      <w:rPr>
        <w:rFonts w:ascii="Verdana" w:eastAsia="Verdana" w:hAnsi="Verdana" w:cs="Verdana"/>
        <w:b/>
        <w:color w:val="FFFFFF" w:themeColor="background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7183F" w14:textId="77777777" w:rsidR="00371CE3" w:rsidRDefault="00371CE3">
      <w:pPr>
        <w:spacing w:after="0" w:line="240" w:lineRule="auto"/>
      </w:pPr>
      <w:r>
        <w:separator/>
      </w:r>
    </w:p>
  </w:footnote>
  <w:footnote w:type="continuationSeparator" w:id="0">
    <w:p w14:paraId="1ADB4E5A" w14:textId="77777777" w:rsidR="00371CE3" w:rsidRDefault="00371C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93CA6"/>
    <w:multiLevelType w:val="hybridMultilevel"/>
    <w:tmpl w:val="DE20ED06"/>
    <w:lvl w:ilvl="0" w:tplc="F2F2CDE8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1D677A1"/>
    <w:multiLevelType w:val="hybridMultilevel"/>
    <w:tmpl w:val="4FFAA1F4"/>
    <w:lvl w:ilvl="0" w:tplc="F2F2CDE8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35C3F34"/>
    <w:multiLevelType w:val="multilevel"/>
    <w:tmpl w:val="235C3F34"/>
    <w:lvl w:ilvl="0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768544629">
    <w:abstractNumId w:val="2"/>
  </w:num>
  <w:num w:numId="2" w16cid:durableId="233587298">
    <w:abstractNumId w:val="1"/>
  </w:num>
  <w:num w:numId="3" w16cid:durableId="4010233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Approvals" w:val="CE / FCC / RoHS Compliant"/>
    <w:docVar w:name="Dimension" w:val="130 x 112 mm ( 5.1 x 4.4 )"/>
    <w:docVar w:name="File_Name" w:val="SN-IPD54-14VDN"/>
    <w:docVar w:name="Information1" w:val="3Axis Dome / Audio / PoE / MicroSD Slot"/>
    <w:docVar w:name="Information2" w:val="Alarm &amp; Audio In &amp; Out on cable"/>
    <w:docVar w:name="Information3" w:val="ICR Day / Night with 3.3-12mm DC Iris Lens"/>
    <w:docVar w:name="IO" w:val="Inbuilt Microphone Cable 1 x RCA Input / 1 x RCA Output @ 1v Line Level"/>
    <w:docVar w:name="IR_LED" w:val="Works with external IR Lighting"/>
    <w:docVar w:name="Lens" w:val="3.3-12mm Vari-focal IR Corrected DC Auto IRIS"/>
    <w:docVar w:name="Lux" w:val="0.1Lux @ F1.2 (Color) (0 Lux IR LED On)"/>
    <w:docVar w:name="Power" w:val="12V DC @ 300mA  / PoE Class 3 on Ethernet"/>
    <w:docVar w:name="Product" w:val="Internal Dome"/>
    <w:docVar w:name="Product_Code" w:val="SN-IPD54/14VDN"/>
    <w:docVar w:name="Product_More" w:val="3Axis Dome / Audio / PoE / MicroSD Slot"/>
    <w:docVar w:name="ProductImage" w:val="Dome1.psd"/>
    <w:docVar w:name="Resolution" w:val="1920x1080 / 30fps"/>
    <w:docVar w:name="SensorType" w:val="Sony Exmor™ 1/2.8”"/>
    <w:docVar w:name="Service" w:val="Internal Service RCA output for BNC Video with IP Address OSD"/>
    <w:docVar w:name="Solution" w:val="2Meg Low Lux (1080p30)"/>
    <w:docVar w:name="Spec1" w:val="16:9 Ratio Full HD 1080p30 Low Light"/>
    <w:docVar w:name="Type" w:val="Dome1"/>
    <w:docVar w:name="varSig" w:val=" "/>
    <w:docVar w:name="Web_Image" w:val="http://www.sunellsecurity.com/ProductImages/Dome1_L.jpg"/>
    <w:docVar w:name="Weight" w:val="0.45kg / 1lb"/>
  </w:docVars>
  <w:rsids>
    <w:rsidRoot w:val="00456FC9"/>
    <w:rsid w:val="00002738"/>
    <w:rsid w:val="00002E52"/>
    <w:rsid w:val="0000395B"/>
    <w:rsid w:val="00010923"/>
    <w:rsid w:val="00012FC8"/>
    <w:rsid w:val="00020168"/>
    <w:rsid w:val="00021F80"/>
    <w:rsid w:val="00022C78"/>
    <w:rsid w:val="00025598"/>
    <w:rsid w:val="000257D1"/>
    <w:rsid w:val="00041663"/>
    <w:rsid w:val="000425B9"/>
    <w:rsid w:val="000437A8"/>
    <w:rsid w:val="00043D65"/>
    <w:rsid w:val="000469A2"/>
    <w:rsid w:val="000501A0"/>
    <w:rsid w:val="0005259B"/>
    <w:rsid w:val="00057517"/>
    <w:rsid w:val="00060F15"/>
    <w:rsid w:val="00071A3D"/>
    <w:rsid w:val="0007409F"/>
    <w:rsid w:val="0008024E"/>
    <w:rsid w:val="00082DDF"/>
    <w:rsid w:val="00086586"/>
    <w:rsid w:val="000926DB"/>
    <w:rsid w:val="0009419B"/>
    <w:rsid w:val="000955DB"/>
    <w:rsid w:val="0009782E"/>
    <w:rsid w:val="000A0183"/>
    <w:rsid w:val="000A08C0"/>
    <w:rsid w:val="000B3201"/>
    <w:rsid w:val="000B718A"/>
    <w:rsid w:val="000B79F3"/>
    <w:rsid w:val="000C09D6"/>
    <w:rsid w:val="000C63BB"/>
    <w:rsid w:val="000C6A14"/>
    <w:rsid w:val="000C6D5D"/>
    <w:rsid w:val="000C714B"/>
    <w:rsid w:val="000C720F"/>
    <w:rsid w:val="000D12EE"/>
    <w:rsid w:val="000D2483"/>
    <w:rsid w:val="000D49C8"/>
    <w:rsid w:val="000D5E64"/>
    <w:rsid w:val="000E1CE2"/>
    <w:rsid w:val="000E242E"/>
    <w:rsid w:val="000E2CFA"/>
    <w:rsid w:val="000E5D14"/>
    <w:rsid w:val="000E7F1C"/>
    <w:rsid w:val="000F3FFD"/>
    <w:rsid w:val="000F4B3E"/>
    <w:rsid w:val="000F55AB"/>
    <w:rsid w:val="001008EB"/>
    <w:rsid w:val="0010781D"/>
    <w:rsid w:val="001116C8"/>
    <w:rsid w:val="001155CB"/>
    <w:rsid w:val="00121C8E"/>
    <w:rsid w:val="0012401F"/>
    <w:rsid w:val="001263A3"/>
    <w:rsid w:val="0013062D"/>
    <w:rsid w:val="00131360"/>
    <w:rsid w:val="00133E65"/>
    <w:rsid w:val="00134079"/>
    <w:rsid w:val="001360FA"/>
    <w:rsid w:val="00141D25"/>
    <w:rsid w:val="001435A8"/>
    <w:rsid w:val="00145B91"/>
    <w:rsid w:val="00150D21"/>
    <w:rsid w:val="00151EC4"/>
    <w:rsid w:val="0015376E"/>
    <w:rsid w:val="00155C7A"/>
    <w:rsid w:val="00160E74"/>
    <w:rsid w:val="00176BA5"/>
    <w:rsid w:val="001804DA"/>
    <w:rsid w:val="001836AE"/>
    <w:rsid w:val="0019133E"/>
    <w:rsid w:val="00193CCF"/>
    <w:rsid w:val="0019434D"/>
    <w:rsid w:val="0019506E"/>
    <w:rsid w:val="00196DFE"/>
    <w:rsid w:val="0019733F"/>
    <w:rsid w:val="001A120B"/>
    <w:rsid w:val="001A2498"/>
    <w:rsid w:val="001A702A"/>
    <w:rsid w:val="001B06CD"/>
    <w:rsid w:val="001B286C"/>
    <w:rsid w:val="001B2AEF"/>
    <w:rsid w:val="001B5851"/>
    <w:rsid w:val="001C687C"/>
    <w:rsid w:val="001D0097"/>
    <w:rsid w:val="001D3F65"/>
    <w:rsid w:val="001D45DC"/>
    <w:rsid w:val="001D6490"/>
    <w:rsid w:val="001D6B8F"/>
    <w:rsid w:val="001F158D"/>
    <w:rsid w:val="001F1E8D"/>
    <w:rsid w:val="001F341F"/>
    <w:rsid w:val="001F4ABA"/>
    <w:rsid w:val="0020218A"/>
    <w:rsid w:val="002034D9"/>
    <w:rsid w:val="0020413B"/>
    <w:rsid w:val="00205C8F"/>
    <w:rsid w:val="00211EDE"/>
    <w:rsid w:val="002155CC"/>
    <w:rsid w:val="002232BC"/>
    <w:rsid w:val="0022369D"/>
    <w:rsid w:val="00224179"/>
    <w:rsid w:val="00226D52"/>
    <w:rsid w:val="0023064B"/>
    <w:rsid w:val="00230EF4"/>
    <w:rsid w:val="0023470B"/>
    <w:rsid w:val="00236A83"/>
    <w:rsid w:val="002407C7"/>
    <w:rsid w:val="00247E69"/>
    <w:rsid w:val="002542FD"/>
    <w:rsid w:val="002622DC"/>
    <w:rsid w:val="00263154"/>
    <w:rsid w:val="00263FE4"/>
    <w:rsid w:val="00266AFF"/>
    <w:rsid w:val="00274B41"/>
    <w:rsid w:val="002760A3"/>
    <w:rsid w:val="00281D04"/>
    <w:rsid w:val="002823A3"/>
    <w:rsid w:val="00283939"/>
    <w:rsid w:val="00283A46"/>
    <w:rsid w:val="00285B08"/>
    <w:rsid w:val="00286071"/>
    <w:rsid w:val="00287F63"/>
    <w:rsid w:val="00291610"/>
    <w:rsid w:val="002918A7"/>
    <w:rsid w:val="002940DE"/>
    <w:rsid w:val="002A14AB"/>
    <w:rsid w:val="002A2EE0"/>
    <w:rsid w:val="002A31B4"/>
    <w:rsid w:val="002A5A24"/>
    <w:rsid w:val="002A6BB8"/>
    <w:rsid w:val="002A711B"/>
    <w:rsid w:val="002B1EF4"/>
    <w:rsid w:val="002B3561"/>
    <w:rsid w:val="002B70EC"/>
    <w:rsid w:val="002C0D95"/>
    <w:rsid w:val="002C6E26"/>
    <w:rsid w:val="002C7968"/>
    <w:rsid w:val="002D111C"/>
    <w:rsid w:val="002D356C"/>
    <w:rsid w:val="002D3A2A"/>
    <w:rsid w:val="002D63CD"/>
    <w:rsid w:val="002D76DA"/>
    <w:rsid w:val="002E0E6B"/>
    <w:rsid w:val="002E3F58"/>
    <w:rsid w:val="002E485C"/>
    <w:rsid w:val="002E54AA"/>
    <w:rsid w:val="002F5E8A"/>
    <w:rsid w:val="00301D1E"/>
    <w:rsid w:val="00302A6E"/>
    <w:rsid w:val="00306F7A"/>
    <w:rsid w:val="003117A5"/>
    <w:rsid w:val="00311949"/>
    <w:rsid w:val="00313320"/>
    <w:rsid w:val="00326529"/>
    <w:rsid w:val="00331FC2"/>
    <w:rsid w:val="003324B9"/>
    <w:rsid w:val="00334D0E"/>
    <w:rsid w:val="00344FFC"/>
    <w:rsid w:val="00353DD4"/>
    <w:rsid w:val="00356EC8"/>
    <w:rsid w:val="003607F5"/>
    <w:rsid w:val="00370002"/>
    <w:rsid w:val="00371CE3"/>
    <w:rsid w:val="00372832"/>
    <w:rsid w:val="00373140"/>
    <w:rsid w:val="003756C0"/>
    <w:rsid w:val="0037607D"/>
    <w:rsid w:val="00376F01"/>
    <w:rsid w:val="00382A32"/>
    <w:rsid w:val="003846BF"/>
    <w:rsid w:val="00384788"/>
    <w:rsid w:val="00385543"/>
    <w:rsid w:val="003856EB"/>
    <w:rsid w:val="00395276"/>
    <w:rsid w:val="003C2BBC"/>
    <w:rsid w:val="003D139B"/>
    <w:rsid w:val="003D2214"/>
    <w:rsid w:val="003D3C59"/>
    <w:rsid w:val="003D457C"/>
    <w:rsid w:val="003E0138"/>
    <w:rsid w:val="003E033D"/>
    <w:rsid w:val="003E2F4C"/>
    <w:rsid w:val="003E36CF"/>
    <w:rsid w:val="003E4BFE"/>
    <w:rsid w:val="003E6D31"/>
    <w:rsid w:val="003F0EBB"/>
    <w:rsid w:val="003F1D1B"/>
    <w:rsid w:val="003F29F6"/>
    <w:rsid w:val="003F585A"/>
    <w:rsid w:val="003F74D0"/>
    <w:rsid w:val="00400A96"/>
    <w:rsid w:val="00406F97"/>
    <w:rsid w:val="00407E9E"/>
    <w:rsid w:val="00410BE0"/>
    <w:rsid w:val="00411E3E"/>
    <w:rsid w:val="00421CB5"/>
    <w:rsid w:val="00425630"/>
    <w:rsid w:val="004262E8"/>
    <w:rsid w:val="00435D4C"/>
    <w:rsid w:val="00437AC3"/>
    <w:rsid w:val="004423DD"/>
    <w:rsid w:val="00444E9B"/>
    <w:rsid w:val="004531C4"/>
    <w:rsid w:val="00454170"/>
    <w:rsid w:val="00454F34"/>
    <w:rsid w:val="00456FC9"/>
    <w:rsid w:val="00462F6F"/>
    <w:rsid w:val="0046331F"/>
    <w:rsid w:val="004678F9"/>
    <w:rsid w:val="00467CA2"/>
    <w:rsid w:val="004735BC"/>
    <w:rsid w:val="00477C4B"/>
    <w:rsid w:val="004803F6"/>
    <w:rsid w:val="00485164"/>
    <w:rsid w:val="004870AB"/>
    <w:rsid w:val="00491257"/>
    <w:rsid w:val="00497C9A"/>
    <w:rsid w:val="00497CA2"/>
    <w:rsid w:val="004A0FE0"/>
    <w:rsid w:val="004A2BCD"/>
    <w:rsid w:val="004A42F6"/>
    <w:rsid w:val="004A4FE5"/>
    <w:rsid w:val="004A53D1"/>
    <w:rsid w:val="004A5BB2"/>
    <w:rsid w:val="004B28E8"/>
    <w:rsid w:val="004B4E69"/>
    <w:rsid w:val="004B706D"/>
    <w:rsid w:val="004B7EFB"/>
    <w:rsid w:val="004C148C"/>
    <w:rsid w:val="004C2284"/>
    <w:rsid w:val="004C73BA"/>
    <w:rsid w:val="004D0C3B"/>
    <w:rsid w:val="004D0D10"/>
    <w:rsid w:val="004D6D2E"/>
    <w:rsid w:val="004E0B06"/>
    <w:rsid w:val="004E1B9A"/>
    <w:rsid w:val="004E3644"/>
    <w:rsid w:val="004E3FB6"/>
    <w:rsid w:val="004E4CE7"/>
    <w:rsid w:val="004E5F54"/>
    <w:rsid w:val="004F1430"/>
    <w:rsid w:val="004F3D3A"/>
    <w:rsid w:val="004F611E"/>
    <w:rsid w:val="00502C08"/>
    <w:rsid w:val="00504E73"/>
    <w:rsid w:val="00507391"/>
    <w:rsid w:val="00511E72"/>
    <w:rsid w:val="005208C5"/>
    <w:rsid w:val="00521D7A"/>
    <w:rsid w:val="0052590E"/>
    <w:rsid w:val="00526EB4"/>
    <w:rsid w:val="00535A12"/>
    <w:rsid w:val="00537F8F"/>
    <w:rsid w:val="00540D50"/>
    <w:rsid w:val="00544E05"/>
    <w:rsid w:val="00545DA3"/>
    <w:rsid w:val="00546E4F"/>
    <w:rsid w:val="00546F8A"/>
    <w:rsid w:val="00547A18"/>
    <w:rsid w:val="00551AA4"/>
    <w:rsid w:val="00557B2F"/>
    <w:rsid w:val="005630B5"/>
    <w:rsid w:val="0057696E"/>
    <w:rsid w:val="005804C3"/>
    <w:rsid w:val="00585991"/>
    <w:rsid w:val="00591167"/>
    <w:rsid w:val="00595F0E"/>
    <w:rsid w:val="005A6A75"/>
    <w:rsid w:val="005A720E"/>
    <w:rsid w:val="005B3DE3"/>
    <w:rsid w:val="005B473C"/>
    <w:rsid w:val="005B4DD5"/>
    <w:rsid w:val="005B4F95"/>
    <w:rsid w:val="005C1B91"/>
    <w:rsid w:val="005D2EFD"/>
    <w:rsid w:val="005D33B8"/>
    <w:rsid w:val="005D476F"/>
    <w:rsid w:val="005D620A"/>
    <w:rsid w:val="005D7068"/>
    <w:rsid w:val="005D706D"/>
    <w:rsid w:val="005E43AB"/>
    <w:rsid w:val="005F376B"/>
    <w:rsid w:val="006002A0"/>
    <w:rsid w:val="006023AE"/>
    <w:rsid w:val="00602845"/>
    <w:rsid w:val="00610C43"/>
    <w:rsid w:val="0061121D"/>
    <w:rsid w:val="00614DF3"/>
    <w:rsid w:val="006160EA"/>
    <w:rsid w:val="0062754F"/>
    <w:rsid w:val="00632B7E"/>
    <w:rsid w:val="00632FA3"/>
    <w:rsid w:val="0063347E"/>
    <w:rsid w:val="0063366E"/>
    <w:rsid w:val="00634A56"/>
    <w:rsid w:val="00635806"/>
    <w:rsid w:val="00635AB9"/>
    <w:rsid w:val="00644376"/>
    <w:rsid w:val="00645811"/>
    <w:rsid w:val="00645FCD"/>
    <w:rsid w:val="00657911"/>
    <w:rsid w:val="0066277D"/>
    <w:rsid w:val="006633A5"/>
    <w:rsid w:val="00667039"/>
    <w:rsid w:val="00672831"/>
    <w:rsid w:val="006778F0"/>
    <w:rsid w:val="006805CB"/>
    <w:rsid w:val="006826D6"/>
    <w:rsid w:val="00683237"/>
    <w:rsid w:val="006855E7"/>
    <w:rsid w:val="00686665"/>
    <w:rsid w:val="00691642"/>
    <w:rsid w:val="006A20BD"/>
    <w:rsid w:val="006A2EAF"/>
    <w:rsid w:val="006A3729"/>
    <w:rsid w:val="006A72DB"/>
    <w:rsid w:val="006B0E69"/>
    <w:rsid w:val="006B723C"/>
    <w:rsid w:val="006C1ADD"/>
    <w:rsid w:val="006C2224"/>
    <w:rsid w:val="006C576C"/>
    <w:rsid w:val="006C5884"/>
    <w:rsid w:val="006C6347"/>
    <w:rsid w:val="006C7D21"/>
    <w:rsid w:val="006D56E5"/>
    <w:rsid w:val="006D6BB7"/>
    <w:rsid w:val="006D7EAA"/>
    <w:rsid w:val="006E03F7"/>
    <w:rsid w:val="006E3850"/>
    <w:rsid w:val="006F160F"/>
    <w:rsid w:val="006F4DE8"/>
    <w:rsid w:val="006F5ABE"/>
    <w:rsid w:val="006F62BE"/>
    <w:rsid w:val="00701B6B"/>
    <w:rsid w:val="00707281"/>
    <w:rsid w:val="0071318D"/>
    <w:rsid w:val="0071755B"/>
    <w:rsid w:val="00717985"/>
    <w:rsid w:val="007245A9"/>
    <w:rsid w:val="00730677"/>
    <w:rsid w:val="007307C1"/>
    <w:rsid w:val="00731067"/>
    <w:rsid w:val="00731DDE"/>
    <w:rsid w:val="0073309F"/>
    <w:rsid w:val="0073313A"/>
    <w:rsid w:val="00734BFD"/>
    <w:rsid w:val="00736C34"/>
    <w:rsid w:val="00746D19"/>
    <w:rsid w:val="00753F84"/>
    <w:rsid w:val="00755D67"/>
    <w:rsid w:val="00756CA8"/>
    <w:rsid w:val="007626FB"/>
    <w:rsid w:val="007630D3"/>
    <w:rsid w:val="00763C4E"/>
    <w:rsid w:val="007741EE"/>
    <w:rsid w:val="007746EA"/>
    <w:rsid w:val="00776AD0"/>
    <w:rsid w:val="00776D11"/>
    <w:rsid w:val="00781AE3"/>
    <w:rsid w:val="00786DA8"/>
    <w:rsid w:val="007901CB"/>
    <w:rsid w:val="00791CF3"/>
    <w:rsid w:val="007928B9"/>
    <w:rsid w:val="00792F8A"/>
    <w:rsid w:val="007935CC"/>
    <w:rsid w:val="00795070"/>
    <w:rsid w:val="007A0016"/>
    <w:rsid w:val="007A4725"/>
    <w:rsid w:val="007A7EA8"/>
    <w:rsid w:val="007A7EFC"/>
    <w:rsid w:val="007B0D45"/>
    <w:rsid w:val="007B19DB"/>
    <w:rsid w:val="007B5A55"/>
    <w:rsid w:val="007B7AF4"/>
    <w:rsid w:val="007C0A33"/>
    <w:rsid w:val="007C2010"/>
    <w:rsid w:val="007C33FA"/>
    <w:rsid w:val="007C45F3"/>
    <w:rsid w:val="007C52C0"/>
    <w:rsid w:val="007C6948"/>
    <w:rsid w:val="007D48C9"/>
    <w:rsid w:val="007E267C"/>
    <w:rsid w:val="00801CD4"/>
    <w:rsid w:val="008024DB"/>
    <w:rsid w:val="00804929"/>
    <w:rsid w:val="00811EFC"/>
    <w:rsid w:val="00814449"/>
    <w:rsid w:val="008200A0"/>
    <w:rsid w:val="008247A8"/>
    <w:rsid w:val="00824F84"/>
    <w:rsid w:val="00825254"/>
    <w:rsid w:val="008305E4"/>
    <w:rsid w:val="00833B89"/>
    <w:rsid w:val="00837EA1"/>
    <w:rsid w:val="008412A8"/>
    <w:rsid w:val="00843CE3"/>
    <w:rsid w:val="00843DFA"/>
    <w:rsid w:val="008623BD"/>
    <w:rsid w:val="008628B9"/>
    <w:rsid w:val="00865A32"/>
    <w:rsid w:val="008702FE"/>
    <w:rsid w:val="00872642"/>
    <w:rsid w:val="008759E4"/>
    <w:rsid w:val="008768A9"/>
    <w:rsid w:val="008911F0"/>
    <w:rsid w:val="0089406D"/>
    <w:rsid w:val="008946A6"/>
    <w:rsid w:val="00896F97"/>
    <w:rsid w:val="008A3B95"/>
    <w:rsid w:val="008A6769"/>
    <w:rsid w:val="008B51C5"/>
    <w:rsid w:val="008C076E"/>
    <w:rsid w:val="008C264C"/>
    <w:rsid w:val="008C494B"/>
    <w:rsid w:val="008D04C3"/>
    <w:rsid w:val="008D0A54"/>
    <w:rsid w:val="008D15D2"/>
    <w:rsid w:val="008D38C9"/>
    <w:rsid w:val="008D3CC7"/>
    <w:rsid w:val="008D60F6"/>
    <w:rsid w:val="008E5A6D"/>
    <w:rsid w:val="008E6A76"/>
    <w:rsid w:val="008F2CBA"/>
    <w:rsid w:val="008F4BDA"/>
    <w:rsid w:val="008F4EE6"/>
    <w:rsid w:val="00901B5F"/>
    <w:rsid w:val="00904284"/>
    <w:rsid w:val="00912675"/>
    <w:rsid w:val="00914C08"/>
    <w:rsid w:val="0091546F"/>
    <w:rsid w:val="00916B2A"/>
    <w:rsid w:val="00916D75"/>
    <w:rsid w:val="00920263"/>
    <w:rsid w:val="00922A4C"/>
    <w:rsid w:val="009252D6"/>
    <w:rsid w:val="00925B49"/>
    <w:rsid w:val="00926C64"/>
    <w:rsid w:val="009354DA"/>
    <w:rsid w:val="00942C9F"/>
    <w:rsid w:val="00943016"/>
    <w:rsid w:val="009473CF"/>
    <w:rsid w:val="00952EF9"/>
    <w:rsid w:val="009553F8"/>
    <w:rsid w:val="0095598F"/>
    <w:rsid w:val="00956268"/>
    <w:rsid w:val="009735A5"/>
    <w:rsid w:val="0098000C"/>
    <w:rsid w:val="00980235"/>
    <w:rsid w:val="009805A9"/>
    <w:rsid w:val="0098273B"/>
    <w:rsid w:val="00985256"/>
    <w:rsid w:val="009901AD"/>
    <w:rsid w:val="00990DE4"/>
    <w:rsid w:val="009918D9"/>
    <w:rsid w:val="0099230A"/>
    <w:rsid w:val="00994CEE"/>
    <w:rsid w:val="009A1D0D"/>
    <w:rsid w:val="009A4A5F"/>
    <w:rsid w:val="009A78C2"/>
    <w:rsid w:val="009B6506"/>
    <w:rsid w:val="009B729A"/>
    <w:rsid w:val="009C0AFF"/>
    <w:rsid w:val="009C0BC7"/>
    <w:rsid w:val="009C2081"/>
    <w:rsid w:val="009C27AD"/>
    <w:rsid w:val="009C3425"/>
    <w:rsid w:val="009C3D41"/>
    <w:rsid w:val="009C5674"/>
    <w:rsid w:val="009C7A20"/>
    <w:rsid w:val="009D2D4D"/>
    <w:rsid w:val="009D43DF"/>
    <w:rsid w:val="009E2390"/>
    <w:rsid w:val="009E5D5A"/>
    <w:rsid w:val="009E6722"/>
    <w:rsid w:val="009E6AC2"/>
    <w:rsid w:val="009F0E2A"/>
    <w:rsid w:val="009F4059"/>
    <w:rsid w:val="00A10669"/>
    <w:rsid w:val="00A13A0E"/>
    <w:rsid w:val="00A150EA"/>
    <w:rsid w:val="00A16061"/>
    <w:rsid w:val="00A22D16"/>
    <w:rsid w:val="00A23FA5"/>
    <w:rsid w:val="00A317DF"/>
    <w:rsid w:val="00A33D9B"/>
    <w:rsid w:val="00A374F0"/>
    <w:rsid w:val="00A41C35"/>
    <w:rsid w:val="00A4500D"/>
    <w:rsid w:val="00A47850"/>
    <w:rsid w:val="00A50FB0"/>
    <w:rsid w:val="00A513EB"/>
    <w:rsid w:val="00A610C6"/>
    <w:rsid w:val="00A652A1"/>
    <w:rsid w:val="00A70B20"/>
    <w:rsid w:val="00A719DF"/>
    <w:rsid w:val="00A72CF9"/>
    <w:rsid w:val="00A73DA3"/>
    <w:rsid w:val="00A837B7"/>
    <w:rsid w:val="00A8410E"/>
    <w:rsid w:val="00A85DC9"/>
    <w:rsid w:val="00A85FF1"/>
    <w:rsid w:val="00A86A6D"/>
    <w:rsid w:val="00A86CBB"/>
    <w:rsid w:val="00A92DD6"/>
    <w:rsid w:val="00A9550D"/>
    <w:rsid w:val="00AA204D"/>
    <w:rsid w:val="00AA5605"/>
    <w:rsid w:val="00AB10F6"/>
    <w:rsid w:val="00AB74DB"/>
    <w:rsid w:val="00AC3FF0"/>
    <w:rsid w:val="00AC4D0C"/>
    <w:rsid w:val="00AC7261"/>
    <w:rsid w:val="00AD4805"/>
    <w:rsid w:val="00AD5953"/>
    <w:rsid w:val="00AD65FE"/>
    <w:rsid w:val="00AE170B"/>
    <w:rsid w:val="00AE29C7"/>
    <w:rsid w:val="00AE3917"/>
    <w:rsid w:val="00AE543D"/>
    <w:rsid w:val="00AF06FD"/>
    <w:rsid w:val="00AF2AAB"/>
    <w:rsid w:val="00AF6432"/>
    <w:rsid w:val="00AF71B5"/>
    <w:rsid w:val="00B02816"/>
    <w:rsid w:val="00B031B3"/>
    <w:rsid w:val="00B05CF2"/>
    <w:rsid w:val="00B06201"/>
    <w:rsid w:val="00B156B5"/>
    <w:rsid w:val="00B20E9A"/>
    <w:rsid w:val="00B24767"/>
    <w:rsid w:val="00B24A31"/>
    <w:rsid w:val="00B25E12"/>
    <w:rsid w:val="00B27A5A"/>
    <w:rsid w:val="00B33AE7"/>
    <w:rsid w:val="00B3413F"/>
    <w:rsid w:val="00B438E1"/>
    <w:rsid w:val="00B46A39"/>
    <w:rsid w:val="00B544C6"/>
    <w:rsid w:val="00B574F5"/>
    <w:rsid w:val="00B63C5B"/>
    <w:rsid w:val="00B64A45"/>
    <w:rsid w:val="00B65E77"/>
    <w:rsid w:val="00B6708A"/>
    <w:rsid w:val="00B719B3"/>
    <w:rsid w:val="00B8654C"/>
    <w:rsid w:val="00B959BF"/>
    <w:rsid w:val="00B96BB9"/>
    <w:rsid w:val="00B97990"/>
    <w:rsid w:val="00BA1AA1"/>
    <w:rsid w:val="00BA337C"/>
    <w:rsid w:val="00BA4EDD"/>
    <w:rsid w:val="00BA5246"/>
    <w:rsid w:val="00BB0652"/>
    <w:rsid w:val="00BB131F"/>
    <w:rsid w:val="00BB280B"/>
    <w:rsid w:val="00BB6733"/>
    <w:rsid w:val="00BB6C53"/>
    <w:rsid w:val="00BC01FC"/>
    <w:rsid w:val="00BC2863"/>
    <w:rsid w:val="00BC5D18"/>
    <w:rsid w:val="00BC7C04"/>
    <w:rsid w:val="00BD28E0"/>
    <w:rsid w:val="00BD5AF3"/>
    <w:rsid w:val="00BD6142"/>
    <w:rsid w:val="00BD64F7"/>
    <w:rsid w:val="00BE0D20"/>
    <w:rsid w:val="00BE1376"/>
    <w:rsid w:val="00BE3513"/>
    <w:rsid w:val="00BE4199"/>
    <w:rsid w:val="00BE43FD"/>
    <w:rsid w:val="00BF4A9F"/>
    <w:rsid w:val="00BF6BBF"/>
    <w:rsid w:val="00BF74E7"/>
    <w:rsid w:val="00C0102F"/>
    <w:rsid w:val="00C02060"/>
    <w:rsid w:val="00C0374B"/>
    <w:rsid w:val="00C044F2"/>
    <w:rsid w:val="00C04D52"/>
    <w:rsid w:val="00C0624F"/>
    <w:rsid w:val="00C130BF"/>
    <w:rsid w:val="00C26A79"/>
    <w:rsid w:val="00C27F34"/>
    <w:rsid w:val="00C309BF"/>
    <w:rsid w:val="00C36EE2"/>
    <w:rsid w:val="00C3710C"/>
    <w:rsid w:val="00C4041E"/>
    <w:rsid w:val="00C42CBE"/>
    <w:rsid w:val="00C45055"/>
    <w:rsid w:val="00C4700C"/>
    <w:rsid w:val="00C51F95"/>
    <w:rsid w:val="00C525EC"/>
    <w:rsid w:val="00C55601"/>
    <w:rsid w:val="00C64CD9"/>
    <w:rsid w:val="00C65426"/>
    <w:rsid w:val="00C67EC8"/>
    <w:rsid w:val="00C720C7"/>
    <w:rsid w:val="00C73BDE"/>
    <w:rsid w:val="00C77450"/>
    <w:rsid w:val="00C77784"/>
    <w:rsid w:val="00C81E0B"/>
    <w:rsid w:val="00C84CF0"/>
    <w:rsid w:val="00C84D4B"/>
    <w:rsid w:val="00C87C3D"/>
    <w:rsid w:val="00C94057"/>
    <w:rsid w:val="00CA0921"/>
    <w:rsid w:val="00CA7BE1"/>
    <w:rsid w:val="00CB0A27"/>
    <w:rsid w:val="00CB2173"/>
    <w:rsid w:val="00CB23DA"/>
    <w:rsid w:val="00CB4074"/>
    <w:rsid w:val="00CB6A03"/>
    <w:rsid w:val="00CB6D2E"/>
    <w:rsid w:val="00CC35CE"/>
    <w:rsid w:val="00CD3589"/>
    <w:rsid w:val="00CD63A8"/>
    <w:rsid w:val="00CE49C3"/>
    <w:rsid w:val="00CE601A"/>
    <w:rsid w:val="00CF0AC7"/>
    <w:rsid w:val="00CF4AE3"/>
    <w:rsid w:val="00D029F4"/>
    <w:rsid w:val="00D03CEE"/>
    <w:rsid w:val="00D0419A"/>
    <w:rsid w:val="00D053B7"/>
    <w:rsid w:val="00D119DF"/>
    <w:rsid w:val="00D1233F"/>
    <w:rsid w:val="00D15F6A"/>
    <w:rsid w:val="00D2686C"/>
    <w:rsid w:val="00D27DD2"/>
    <w:rsid w:val="00D31350"/>
    <w:rsid w:val="00D331EC"/>
    <w:rsid w:val="00D36F31"/>
    <w:rsid w:val="00D405C6"/>
    <w:rsid w:val="00D41821"/>
    <w:rsid w:val="00D41FE8"/>
    <w:rsid w:val="00D4263F"/>
    <w:rsid w:val="00D462A8"/>
    <w:rsid w:val="00D53100"/>
    <w:rsid w:val="00D56182"/>
    <w:rsid w:val="00D60A85"/>
    <w:rsid w:val="00D67503"/>
    <w:rsid w:val="00D67765"/>
    <w:rsid w:val="00D77790"/>
    <w:rsid w:val="00D86587"/>
    <w:rsid w:val="00D93098"/>
    <w:rsid w:val="00D93BDF"/>
    <w:rsid w:val="00D95CE2"/>
    <w:rsid w:val="00DA074B"/>
    <w:rsid w:val="00DA0CDE"/>
    <w:rsid w:val="00DA4A80"/>
    <w:rsid w:val="00DA590F"/>
    <w:rsid w:val="00DA597B"/>
    <w:rsid w:val="00DB176C"/>
    <w:rsid w:val="00DB7313"/>
    <w:rsid w:val="00DC0D07"/>
    <w:rsid w:val="00DC6105"/>
    <w:rsid w:val="00DC7D07"/>
    <w:rsid w:val="00DD7B4B"/>
    <w:rsid w:val="00DE0407"/>
    <w:rsid w:val="00DE2220"/>
    <w:rsid w:val="00DF03D9"/>
    <w:rsid w:val="00DF6D2E"/>
    <w:rsid w:val="00E01F3F"/>
    <w:rsid w:val="00E0204A"/>
    <w:rsid w:val="00E0221B"/>
    <w:rsid w:val="00E03F03"/>
    <w:rsid w:val="00E04F6F"/>
    <w:rsid w:val="00E0637E"/>
    <w:rsid w:val="00E1543D"/>
    <w:rsid w:val="00E154C3"/>
    <w:rsid w:val="00E20F15"/>
    <w:rsid w:val="00E20FDC"/>
    <w:rsid w:val="00E21E31"/>
    <w:rsid w:val="00E25ADD"/>
    <w:rsid w:val="00E261D3"/>
    <w:rsid w:val="00E27959"/>
    <w:rsid w:val="00E322BC"/>
    <w:rsid w:val="00E35D8B"/>
    <w:rsid w:val="00E4671C"/>
    <w:rsid w:val="00E50053"/>
    <w:rsid w:val="00E504F8"/>
    <w:rsid w:val="00E5223A"/>
    <w:rsid w:val="00E54865"/>
    <w:rsid w:val="00E629ED"/>
    <w:rsid w:val="00E647E9"/>
    <w:rsid w:val="00E67226"/>
    <w:rsid w:val="00E72CB1"/>
    <w:rsid w:val="00E74FDA"/>
    <w:rsid w:val="00E756D6"/>
    <w:rsid w:val="00E76721"/>
    <w:rsid w:val="00E819BB"/>
    <w:rsid w:val="00E83B2D"/>
    <w:rsid w:val="00E84B96"/>
    <w:rsid w:val="00E90B87"/>
    <w:rsid w:val="00E9250F"/>
    <w:rsid w:val="00E9607B"/>
    <w:rsid w:val="00EA0EC4"/>
    <w:rsid w:val="00EA1224"/>
    <w:rsid w:val="00EA5B41"/>
    <w:rsid w:val="00EB5691"/>
    <w:rsid w:val="00EB7435"/>
    <w:rsid w:val="00EC0814"/>
    <w:rsid w:val="00EC154D"/>
    <w:rsid w:val="00EC28A2"/>
    <w:rsid w:val="00EC412B"/>
    <w:rsid w:val="00ED3890"/>
    <w:rsid w:val="00ED421D"/>
    <w:rsid w:val="00ED506A"/>
    <w:rsid w:val="00ED6C8B"/>
    <w:rsid w:val="00ED78AD"/>
    <w:rsid w:val="00EE04F1"/>
    <w:rsid w:val="00EE1C2A"/>
    <w:rsid w:val="00EE4DB3"/>
    <w:rsid w:val="00EE5E60"/>
    <w:rsid w:val="00EE67C3"/>
    <w:rsid w:val="00EF2309"/>
    <w:rsid w:val="00F05E09"/>
    <w:rsid w:val="00F12BD0"/>
    <w:rsid w:val="00F142D4"/>
    <w:rsid w:val="00F14D3E"/>
    <w:rsid w:val="00F15CDC"/>
    <w:rsid w:val="00F20207"/>
    <w:rsid w:val="00F214F1"/>
    <w:rsid w:val="00F21932"/>
    <w:rsid w:val="00F2499D"/>
    <w:rsid w:val="00F30554"/>
    <w:rsid w:val="00F30A1A"/>
    <w:rsid w:val="00F340E1"/>
    <w:rsid w:val="00F36A51"/>
    <w:rsid w:val="00F36D11"/>
    <w:rsid w:val="00F41E9B"/>
    <w:rsid w:val="00F50023"/>
    <w:rsid w:val="00F50210"/>
    <w:rsid w:val="00F52F38"/>
    <w:rsid w:val="00F53420"/>
    <w:rsid w:val="00F53696"/>
    <w:rsid w:val="00F605E2"/>
    <w:rsid w:val="00F6327D"/>
    <w:rsid w:val="00F65528"/>
    <w:rsid w:val="00F666AF"/>
    <w:rsid w:val="00F7545E"/>
    <w:rsid w:val="00F8038B"/>
    <w:rsid w:val="00F80A1B"/>
    <w:rsid w:val="00F83B0F"/>
    <w:rsid w:val="00F91421"/>
    <w:rsid w:val="00F914AE"/>
    <w:rsid w:val="00F92469"/>
    <w:rsid w:val="00F962DD"/>
    <w:rsid w:val="00F974B2"/>
    <w:rsid w:val="00FA337F"/>
    <w:rsid w:val="00FA5DAC"/>
    <w:rsid w:val="00FB1C22"/>
    <w:rsid w:val="00FB239A"/>
    <w:rsid w:val="00FB2C02"/>
    <w:rsid w:val="00FB43C0"/>
    <w:rsid w:val="00FC0914"/>
    <w:rsid w:val="00FC495F"/>
    <w:rsid w:val="00FD7EEC"/>
    <w:rsid w:val="00FE018D"/>
    <w:rsid w:val="00FE059C"/>
    <w:rsid w:val="00FE209A"/>
    <w:rsid w:val="00FE4837"/>
    <w:rsid w:val="00FE4AF9"/>
    <w:rsid w:val="00FE7E83"/>
    <w:rsid w:val="00FF3C0A"/>
    <w:rsid w:val="00FF503C"/>
    <w:rsid w:val="00FF62B6"/>
    <w:rsid w:val="00FF6D21"/>
    <w:rsid w:val="58040FD7"/>
    <w:rsid w:val="60AE35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999A20B"/>
  <w15:docId w15:val="{D1A777E2-8D72-4903-9CD2-D74164D5C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pacing w:after="0" w:line="240" w:lineRule="auto"/>
    </w:p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153"/>
        <w:tab w:val="right" w:pos="8306"/>
      </w:tabs>
      <w:spacing w:after="0" w:line="240" w:lineRule="auto"/>
    </w:pPr>
  </w:style>
  <w:style w:type="character" w:styleId="a9">
    <w:name w:val="Hyperlink"/>
    <w:basedOn w:val="a0"/>
    <w:uiPriority w:val="99"/>
    <w:unhideWhenUsed/>
    <w:rPr>
      <w:color w:val="0000FF" w:themeColor="hyperlink"/>
      <w:u w:val="single"/>
    </w:rPr>
  </w:style>
  <w:style w:type="table" w:styleId="aa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批注框文本 字符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character" w:customStyle="1" w:styleId="a8">
    <w:name w:val="页眉 字符"/>
    <w:basedOn w:val="a0"/>
    <w:link w:val="a7"/>
    <w:uiPriority w:val="99"/>
    <w:qFormat/>
  </w:style>
  <w:style w:type="character" w:customStyle="1" w:styleId="a6">
    <w:name w:val="页脚 字符"/>
    <w:basedOn w:val="a0"/>
    <w:link w:val="a5"/>
    <w:uiPriority w:val="99"/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paragraph" w:styleId="ac">
    <w:name w:val="No Spacing"/>
    <w:uiPriority w:val="1"/>
    <w:qFormat/>
    <w:rPr>
      <w:color w:val="1F497D" w:themeColor="text2"/>
      <w:lang w:eastAsia="en-US"/>
    </w:rPr>
  </w:style>
  <w:style w:type="paragraph" w:customStyle="1" w:styleId="BasicParagraph">
    <w:name w:val="[Basic Paragraph]"/>
    <w:basedOn w:val="a"/>
    <w:uiPriority w:val="99"/>
    <w:pPr>
      <w:widowControl/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table" w:customStyle="1" w:styleId="4-11">
    <w:name w:val="网格表 4 - 着色 11"/>
    <w:basedOn w:val="a1"/>
    <w:uiPriority w:val="49"/>
    <w:qFormat/>
    <w:tblPr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3-11">
    <w:name w:val="清单表 3 - 着色 11"/>
    <w:basedOn w:val="a1"/>
    <w:uiPriority w:val="48"/>
    <w:qFormat/>
    <w:tblPr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标题 3 字符"/>
    <w:basedOn w:val="a0"/>
    <w:link w:val="3"/>
    <w:uiPriority w:val="9"/>
    <w:qFormat/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table" w:customStyle="1" w:styleId="51">
    <w:name w:val="无格式表格 51"/>
    <w:basedOn w:val="a1"/>
    <w:uiPriority w:val="45"/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3-12">
    <w:name w:val="清单表 3 - 着色 12"/>
    <w:basedOn w:val="a1"/>
    <w:uiPriority w:val="48"/>
    <w:qFormat/>
    <w:tblPr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rsid w:val="00F53696"/>
    <w:pPr>
      <w:snapToGrid w:val="0"/>
    </w:pPr>
    <w:rPr>
      <w:sz w:val="18"/>
      <w:szCs w:val="18"/>
    </w:rPr>
  </w:style>
  <w:style w:type="character" w:customStyle="1" w:styleId="ae">
    <w:name w:val="脚注文本 字符"/>
    <w:basedOn w:val="a0"/>
    <w:link w:val="ad"/>
    <w:uiPriority w:val="99"/>
    <w:semiHidden/>
    <w:rsid w:val="00F53696"/>
    <w:rPr>
      <w:sz w:val="18"/>
      <w:szCs w:val="18"/>
      <w:lang w:eastAsia="en-US"/>
    </w:rPr>
  </w:style>
  <w:style w:type="character" w:styleId="af">
    <w:name w:val="footnote reference"/>
    <w:basedOn w:val="a0"/>
    <w:uiPriority w:val="99"/>
    <w:semiHidden/>
    <w:unhideWhenUsed/>
    <w:rsid w:val="00F536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089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50mK@F1.0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50mK@F1.0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key\AppData\Roaming\Microsoft\Templates\SplitMerg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700A7FB1234111ABD4A7642B20CDF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333103D-1E61-4ECB-B861-F33A2731789E}"/>
      </w:docPartPr>
      <w:docPartBody>
        <w:p w:rsidR="000A66DB" w:rsidRDefault="007A77D1" w:rsidP="007A77D1">
          <w:pPr>
            <w:pStyle w:val="9B700A7FB1234111ABD4A7642B20CDF5"/>
          </w:pPr>
          <w:r>
            <w:rPr>
              <w:caps/>
              <w:color w:val="FFFFFF" w:themeColor="background1"/>
              <w:sz w:val="18"/>
              <w:szCs w:val="18"/>
              <w:lang w:val="zh-CN"/>
            </w:rPr>
            <w:t>[作者姓名]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6F17"/>
    <w:rsid w:val="00020E22"/>
    <w:rsid w:val="000744ED"/>
    <w:rsid w:val="000841E7"/>
    <w:rsid w:val="000A3CDD"/>
    <w:rsid w:val="000A66DB"/>
    <w:rsid w:val="00135462"/>
    <w:rsid w:val="00170BB6"/>
    <w:rsid w:val="00173B26"/>
    <w:rsid w:val="001A671B"/>
    <w:rsid w:val="001C3112"/>
    <w:rsid w:val="001D37E8"/>
    <w:rsid w:val="001D55CB"/>
    <w:rsid w:val="00236234"/>
    <w:rsid w:val="002B7AFB"/>
    <w:rsid w:val="00362D5C"/>
    <w:rsid w:val="00377BD9"/>
    <w:rsid w:val="00381499"/>
    <w:rsid w:val="0044089A"/>
    <w:rsid w:val="0052172F"/>
    <w:rsid w:val="005468F1"/>
    <w:rsid w:val="005C1969"/>
    <w:rsid w:val="005D3EE0"/>
    <w:rsid w:val="006447CE"/>
    <w:rsid w:val="007656FF"/>
    <w:rsid w:val="007A77D1"/>
    <w:rsid w:val="007C50E2"/>
    <w:rsid w:val="00865552"/>
    <w:rsid w:val="008D2BD7"/>
    <w:rsid w:val="009114AF"/>
    <w:rsid w:val="00927292"/>
    <w:rsid w:val="009320D2"/>
    <w:rsid w:val="0096161B"/>
    <w:rsid w:val="00994B18"/>
    <w:rsid w:val="009A1912"/>
    <w:rsid w:val="009C6EDD"/>
    <w:rsid w:val="009D5F03"/>
    <w:rsid w:val="00A401E6"/>
    <w:rsid w:val="00A53680"/>
    <w:rsid w:val="00A87A42"/>
    <w:rsid w:val="00AB583F"/>
    <w:rsid w:val="00B351E8"/>
    <w:rsid w:val="00B56F17"/>
    <w:rsid w:val="00B676C4"/>
    <w:rsid w:val="00B9036E"/>
    <w:rsid w:val="00B90718"/>
    <w:rsid w:val="00BB6965"/>
    <w:rsid w:val="00BC040D"/>
    <w:rsid w:val="00C37740"/>
    <w:rsid w:val="00D23AF8"/>
    <w:rsid w:val="00DB37B3"/>
    <w:rsid w:val="00E10EDE"/>
    <w:rsid w:val="00E77F9D"/>
    <w:rsid w:val="00EC3D52"/>
    <w:rsid w:val="00EC4AA3"/>
    <w:rsid w:val="00ED0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56F17"/>
    <w:rPr>
      <w:color w:val="808080"/>
    </w:rPr>
  </w:style>
  <w:style w:type="paragraph" w:customStyle="1" w:styleId="9B700A7FB1234111ABD4A7642B20CDF5">
    <w:name w:val="9B700A7FB1234111ABD4A7642B20CDF5"/>
    <w:rsid w:val="007A77D1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A250891-32BA-4582-9944-74AFDC8DE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SplitMerge</Template>
  <TotalTime>948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Shenzhen sunell technology corporation</dc:title>
  <dc:creator/>
  <cp:lastModifiedBy>379478993@qq.com</cp:lastModifiedBy>
  <cp:revision>287</cp:revision>
  <dcterms:created xsi:type="dcterms:W3CDTF">2018-01-31T03:25:00Z</dcterms:created>
  <dcterms:modified xsi:type="dcterms:W3CDTF">2022-12-06T07:15:00Z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2011-10-28T00:00:00Z</vt:filetime>
  </property>
  <property fmtid="{D5CDD505-2E9C-101B-9397-08002B2CF9AE}" pid="3" name="LastSaved">
    <vt:filetime>2012-08-17T00:00:00Z</vt:filetime>
  </property>
  <property fmtid="{D5CDD505-2E9C-101B-9397-08002B2CF9AE}" pid="4" name="KSOProductBuildVer">
    <vt:lpwstr>2052-10.1.0.7346</vt:lpwstr>
  </property>
</Properties>
</file>